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CECEC"/>
  <w:body>
    <w:p w14:paraId="75D4D031" w14:textId="61DA9DD2" w:rsidR="00316909" w:rsidRPr="00316909" w:rsidRDefault="00316909" w:rsidP="00E87809">
      <w:pPr>
        <w:pStyle w:val="Naslov1"/>
        <w:jc w:val="center"/>
      </w:pPr>
      <w:r w:rsidRPr="00E87809">
        <w:t>Atollo</w:t>
      </w:r>
      <w:r w:rsidR="00C73743">
        <w:t xml:space="preserve"> projekt (Erasmus+)</w:t>
      </w:r>
      <w:r w:rsidRPr="00E87809">
        <w:t xml:space="preserve">: naš </w:t>
      </w:r>
      <w:r w:rsidR="008A599C">
        <w:t>C</w:t>
      </w:r>
      <w:r w:rsidRPr="00E87809">
        <w:t xml:space="preserve">entar </w:t>
      </w:r>
      <w:r w:rsidR="00E87809">
        <w:t xml:space="preserve">kao </w:t>
      </w:r>
      <w:r w:rsidRPr="00E87809">
        <w:t>dio međunarodne inicijative za inkluzivno obrazovanje</w:t>
      </w:r>
    </w:p>
    <w:p w14:paraId="44BBFA53" w14:textId="3008C80D" w:rsidR="00E87809" w:rsidRPr="00E87809" w:rsidRDefault="00E87809" w:rsidP="00E87809">
      <w:pPr>
        <w:pStyle w:val="Naslov"/>
        <w:rPr>
          <w:spacing w:val="10"/>
          <w:sz w:val="24"/>
          <w:szCs w:val="22"/>
          <w:lang w:val="en-IE"/>
        </w:rPr>
      </w:pPr>
      <w:r w:rsidRPr="00E87809">
        <w:rPr>
          <w:spacing w:val="10"/>
          <w:sz w:val="24"/>
          <w:szCs w:val="22"/>
          <w:lang w:val="en-IE"/>
        </w:rPr>
        <w:t>[</w:t>
      </w:r>
      <w:r>
        <w:rPr>
          <w:spacing w:val="10"/>
          <w:sz w:val="24"/>
          <w:szCs w:val="22"/>
          <w:lang w:val="en-IE"/>
        </w:rPr>
        <w:t>27. 3. 2025.</w:t>
      </w:r>
      <w:r w:rsidRPr="00E87809">
        <w:rPr>
          <w:spacing w:val="10"/>
          <w:sz w:val="24"/>
          <w:szCs w:val="22"/>
          <w:lang w:val="en-IE"/>
        </w:rPr>
        <w:t>]</w:t>
      </w:r>
    </w:p>
    <w:p w14:paraId="7BD58ECF" w14:textId="77777777" w:rsidR="003051B0" w:rsidRDefault="003051B0" w:rsidP="00316909">
      <w:pPr>
        <w:pStyle w:val="Naslov"/>
        <w:rPr>
          <w:rFonts w:asciiTheme="minorHAnsi" w:hAnsiTheme="minorHAnsi"/>
          <w:color w:val="auto"/>
          <w:spacing w:val="10"/>
          <w:sz w:val="24"/>
          <w:szCs w:val="22"/>
        </w:rPr>
      </w:pPr>
    </w:p>
    <w:p w14:paraId="71558771" w14:textId="569761FE" w:rsidR="00E87809" w:rsidRDefault="00316909" w:rsidP="00C30414">
      <w:pPr>
        <w:pStyle w:val="Naslov"/>
        <w:jc w:val="both"/>
        <w:rPr>
          <w:rFonts w:asciiTheme="minorHAnsi" w:hAnsiTheme="minorHAnsi"/>
          <w:color w:val="auto"/>
          <w:spacing w:val="10"/>
          <w:sz w:val="24"/>
          <w:szCs w:val="24"/>
        </w:rPr>
      </w:pP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>S ponosom objavljujemo da je u ožujku započe</w:t>
      </w:r>
      <w:r w:rsidR="08F58D22" w:rsidRPr="73A82D5A">
        <w:rPr>
          <w:rFonts w:asciiTheme="minorHAnsi" w:hAnsiTheme="minorHAnsi"/>
          <w:color w:val="auto"/>
          <w:spacing w:val="10"/>
          <w:sz w:val="24"/>
          <w:szCs w:val="24"/>
        </w:rPr>
        <w:t>o proces</w:t>
      </w:r>
      <w:r w:rsidR="00E87809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implementacij</w:t>
      </w:r>
      <w:r w:rsidR="5DB28A99" w:rsidRPr="73A82D5A">
        <w:rPr>
          <w:rFonts w:asciiTheme="minorHAnsi" w:hAnsiTheme="minorHAnsi"/>
          <w:color w:val="auto"/>
          <w:spacing w:val="10"/>
          <w:sz w:val="24"/>
          <w:szCs w:val="24"/>
        </w:rPr>
        <w:t>e</w:t>
      </w:r>
      <w:r w:rsidR="00E87809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digitalnih obrazovnih sadržaja</w:t>
      </w:r>
      <w:r w:rsidR="00C73743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</w:t>
      </w:r>
      <w:r w:rsidR="00E87809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nastalih u </w:t>
      </w:r>
      <w:r w:rsidR="006B4291">
        <w:rPr>
          <w:rFonts w:asciiTheme="minorHAnsi" w:hAnsiTheme="minorHAnsi"/>
          <w:color w:val="auto"/>
          <w:spacing w:val="10"/>
          <w:sz w:val="24"/>
          <w:szCs w:val="24"/>
        </w:rPr>
        <w:t>okviru</w:t>
      </w:r>
      <w:r w:rsidR="00E87809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Atollo</w:t>
      </w:r>
      <w:r w:rsidR="00C73743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projekta,</w:t>
      </w:r>
      <w:r w:rsidR="0031128A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a naš </w:t>
      </w:r>
      <w:r w:rsidR="008A599C">
        <w:rPr>
          <w:rFonts w:asciiTheme="minorHAnsi" w:hAnsiTheme="minorHAnsi"/>
          <w:color w:val="auto"/>
          <w:spacing w:val="10"/>
          <w:sz w:val="24"/>
          <w:szCs w:val="24"/>
        </w:rPr>
        <w:t>C</w:t>
      </w:r>
      <w:r w:rsidR="0031128A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entar je važan dio te inicijative. </w:t>
      </w:r>
    </w:p>
    <w:p w14:paraId="5494F756" w14:textId="6AD26D33" w:rsidR="00316909" w:rsidRPr="00316909" w:rsidRDefault="00C73743" w:rsidP="00C30414">
      <w:pPr>
        <w:pStyle w:val="Naslov"/>
        <w:jc w:val="both"/>
        <w:rPr>
          <w:rFonts w:asciiTheme="minorHAnsi" w:hAnsiTheme="minorHAnsi"/>
          <w:color w:val="auto"/>
          <w:spacing w:val="10"/>
          <w:sz w:val="24"/>
          <w:szCs w:val="24"/>
        </w:rPr>
      </w:pP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Projekt Atollo pruža podršku </w:t>
      </w:r>
      <w:r w:rsidR="008A599C">
        <w:rPr>
          <w:rFonts w:asciiTheme="minorHAnsi" w:hAnsiTheme="minorHAnsi"/>
          <w:color w:val="auto"/>
          <w:spacing w:val="10"/>
          <w:sz w:val="24"/>
          <w:szCs w:val="24"/>
        </w:rPr>
        <w:t>djeci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s teškoćama</w:t>
      </w:r>
      <w:r w:rsidR="008A599C">
        <w:rPr>
          <w:rFonts w:asciiTheme="minorHAnsi" w:hAnsiTheme="minorHAnsi"/>
          <w:color w:val="auto"/>
          <w:spacing w:val="10"/>
          <w:sz w:val="24"/>
          <w:szCs w:val="24"/>
        </w:rPr>
        <w:t xml:space="preserve"> u razvoju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i njihovim učiteljima </w:t>
      </w:r>
      <w:r w:rsidR="008D35C2">
        <w:rPr>
          <w:rFonts w:asciiTheme="minorHAnsi" w:hAnsiTheme="minorHAnsi"/>
          <w:color w:val="auto"/>
          <w:spacing w:val="10"/>
          <w:sz w:val="24"/>
          <w:szCs w:val="24"/>
        </w:rPr>
        <w:t>u</w:t>
      </w:r>
      <w:r w:rsidR="00EE244D">
        <w:rPr>
          <w:rFonts w:asciiTheme="minorHAnsi" w:hAnsiTheme="minorHAnsi"/>
          <w:color w:val="auto"/>
          <w:spacing w:val="10"/>
          <w:sz w:val="24"/>
          <w:szCs w:val="24"/>
        </w:rPr>
        <w:t xml:space="preserve"> unapređenj</w:t>
      </w:r>
      <w:r w:rsidR="00DF0C7F">
        <w:rPr>
          <w:rFonts w:asciiTheme="minorHAnsi" w:hAnsiTheme="minorHAnsi"/>
          <w:color w:val="auto"/>
          <w:spacing w:val="10"/>
          <w:sz w:val="24"/>
          <w:szCs w:val="24"/>
        </w:rPr>
        <w:t>u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matematičkih i digitalnih kompetencija</w:t>
      </w:r>
      <w:r w:rsidR="162F2B73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koj</w:t>
      </w:r>
      <w:r w:rsidR="00DB1F07">
        <w:rPr>
          <w:rFonts w:asciiTheme="minorHAnsi" w:hAnsiTheme="minorHAnsi"/>
          <w:color w:val="auto"/>
          <w:spacing w:val="10"/>
          <w:sz w:val="24"/>
          <w:szCs w:val="24"/>
        </w:rPr>
        <w:t>i</w:t>
      </w:r>
      <w:r w:rsidR="162F2B73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provodi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</w:t>
      </w:r>
      <w:r w:rsidR="00316909" w:rsidRPr="73A82D5A">
        <w:rPr>
          <w:rFonts w:asciiTheme="minorHAnsi" w:hAnsiTheme="minorHAnsi"/>
          <w:color w:val="auto"/>
          <w:spacing w:val="10"/>
          <w:sz w:val="24"/>
          <w:szCs w:val="24"/>
        </w:rPr>
        <w:t>konzorcij partnera iz Hrvatske, Irske, Islanda, Norveške, Australije, Austrije, Njemačke i Bugarske. P</w:t>
      </w:r>
      <w:r w:rsidR="4629DBC5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artneri projekta </w:t>
      </w:r>
      <w:r w:rsidR="00316909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iz Hrvatske su Ministarstvo rada, mirovinskoga sustava, obitelji i socijalne politike, Edukacijsko-rehabilitacijski fakultet Sveučilišta u Zagrebu, Škola za odgoj i obrazovanje </w:t>
      </w:r>
      <w:r w:rsidR="003051B0" w:rsidRPr="73A82D5A">
        <w:rPr>
          <w:rFonts w:asciiTheme="minorHAnsi" w:hAnsiTheme="minorHAnsi"/>
          <w:color w:val="auto"/>
          <w:spacing w:val="10"/>
          <w:sz w:val="24"/>
          <w:szCs w:val="24"/>
        </w:rPr>
        <w:t>-</w:t>
      </w:r>
      <w:r w:rsidR="00316909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Pula i Profil Klett d.o.o.</w:t>
      </w:r>
      <w:r w:rsidR="00E87809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kao </w:t>
      </w:r>
      <w:r w:rsidR="0031128A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prijavitelj i </w:t>
      </w:r>
      <w:r w:rsidR="00E87809" w:rsidRPr="73A82D5A">
        <w:rPr>
          <w:rFonts w:asciiTheme="minorHAnsi" w:hAnsiTheme="minorHAnsi"/>
          <w:color w:val="auto"/>
          <w:spacing w:val="10"/>
          <w:sz w:val="24"/>
          <w:szCs w:val="24"/>
        </w:rPr>
        <w:t>koordinator.</w:t>
      </w:r>
      <w:r w:rsidR="00316909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</w:t>
      </w:r>
    </w:p>
    <w:p w14:paraId="71E170CF" w14:textId="104DE350" w:rsidR="00316909" w:rsidRPr="00316909" w:rsidRDefault="00316909" w:rsidP="00C30414">
      <w:pPr>
        <w:pStyle w:val="Naslov"/>
        <w:jc w:val="both"/>
        <w:rPr>
          <w:rFonts w:asciiTheme="minorHAnsi" w:hAnsiTheme="minorHAnsi"/>
          <w:color w:val="auto"/>
          <w:spacing w:val="10"/>
          <w:sz w:val="24"/>
          <w:szCs w:val="22"/>
        </w:rPr>
      </w:pPr>
    </w:p>
    <w:p w14:paraId="6D80370A" w14:textId="7DC1E4F2" w:rsidR="00316909" w:rsidRPr="00316909" w:rsidRDefault="00316909" w:rsidP="00C30414">
      <w:pPr>
        <w:pStyle w:val="Naslov"/>
        <w:jc w:val="both"/>
        <w:rPr>
          <w:rFonts w:asciiTheme="minorHAnsi" w:hAnsiTheme="minorHAnsi"/>
          <w:color w:val="auto"/>
          <w:spacing w:val="10"/>
          <w:sz w:val="24"/>
          <w:szCs w:val="24"/>
        </w:rPr>
      </w:pP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>U projektu Atollo izrađeni su digitalni obrazovni sadržaji na temelju istraživanja provedenih tijekom 2024. godine u kojima su se uspoređivali kurikul</w:t>
      </w:r>
      <w:r w:rsidR="0031128A" w:rsidRPr="73A82D5A">
        <w:rPr>
          <w:rFonts w:asciiTheme="minorHAnsi" w:hAnsiTheme="minorHAnsi"/>
          <w:color w:val="auto"/>
          <w:spacing w:val="10"/>
          <w:sz w:val="24"/>
          <w:szCs w:val="24"/>
        </w:rPr>
        <w:t>umi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i programi </w:t>
      </w:r>
      <w:r w:rsidR="0031128A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svih 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>partnerskih država</w:t>
      </w:r>
      <w:r w:rsidR="0031128A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. </w:t>
      </w:r>
      <w:r w:rsidR="1E9C24CB" w:rsidRPr="73A82D5A">
        <w:rPr>
          <w:rFonts w:asciiTheme="minorHAnsi" w:hAnsiTheme="minorHAnsi"/>
          <w:color w:val="auto"/>
          <w:spacing w:val="10"/>
          <w:sz w:val="24"/>
          <w:szCs w:val="24"/>
        </w:rPr>
        <w:t>Proveden je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i pregled literature o inkluzivnom i posebnom obrazovanju u partnerskim zemljama</w:t>
      </w:r>
      <w:r w:rsidR="000B27CB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, a podršku je pružila i 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>Europsk</w:t>
      </w:r>
      <w:r w:rsidR="000B27CB" w:rsidRPr="73A82D5A">
        <w:rPr>
          <w:rFonts w:asciiTheme="minorHAnsi" w:hAnsiTheme="minorHAnsi"/>
          <w:color w:val="auto"/>
          <w:spacing w:val="10"/>
          <w:sz w:val="24"/>
          <w:szCs w:val="24"/>
        </w:rPr>
        <w:t>a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agencij</w:t>
      </w:r>
      <w:r w:rsidR="000B27CB" w:rsidRPr="73A82D5A">
        <w:rPr>
          <w:rFonts w:asciiTheme="minorHAnsi" w:hAnsiTheme="minorHAnsi"/>
          <w:color w:val="auto"/>
          <w:spacing w:val="10"/>
          <w:sz w:val="24"/>
          <w:szCs w:val="24"/>
        </w:rPr>
        <w:t>a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za posebne potrebe i inkluzivno obrazovanje</w:t>
      </w:r>
      <w:r w:rsidR="000B27CB" w:rsidRPr="73A82D5A">
        <w:rPr>
          <w:rFonts w:asciiTheme="minorHAnsi" w:hAnsiTheme="minorHAnsi"/>
          <w:color w:val="auto"/>
          <w:spacing w:val="10"/>
          <w:sz w:val="24"/>
          <w:szCs w:val="24"/>
        </w:rPr>
        <w:t>.</w:t>
      </w:r>
      <w:r w:rsidR="0031128A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U projektu je i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zrađeno 45 digitalnih obrazovnih </w:t>
      </w:r>
      <w:r w:rsidR="0031128A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sadržaja 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koji pružaju podršku učiteljima i </w:t>
      </w:r>
      <w:r w:rsidR="00EA234F">
        <w:rPr>
          <w:rFonts w:asciiTheme="minorHAnsi" w:hAnsiTheme="minorHAnsi"/>
          <w:color w:val="auto"/>
          <w:spacing w:val="10"/>
          <w:sz w:val="24"/>
          <w:szCs w:val="24"/>
        </w:rPr>
        <w:t>djeci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s teškoćama</w:t>
      </w:r>
      <w:r w:rsidR="00EA234F">
        <w:rPr>
          <w:rFonts w:asciiTheme="minorHAnsi" w:hAnsiTheme="minorHAnsi"/>
          <w:color w:val="auto"/>
          <w:spacing w:val="10"/>
          <w:sz w:val="24"/>
          <w:szCs w:val="24"/>
        </w:rPr>
        <w:t xml:space="preserve"> u razvoju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pri razvijanju matematičkih </w:t>
      </w:r>
      <w:r w:rsidR="0031128A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i digitalnih </w:t>
      </w:r>
      <w:r w:rsidRPr="73A82D5A">
        <w:rPr>
          <w:rFonts w:asciiTheme="minorHAnsi" w:hAnsiTheme="minorHAnsi"/>
          <w:color w:val="auto"/>
          <w:spacing w:val="10"/>
          <w:sz w:val="24"/>
          <w:szCs w:val="24"/>
        </w:rPr>
        <w:t>kompetencija</w:t>
      </w:r>
      <w:r w:rsidR="0031128A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i upravo su ti sadržaji dio našeg svakodnevnog rada s djecom u ovoj fazi pilot </w:t>
      </w:r>
      <w:r w:rsidR="0016095F" w:rsidRPr="73A82D5A">
        <w:rPr>
          <w:rFonts w:asciiTheme="minorHAnsi" w:hAnsiTheme="minorHAnsi"/>
          <w:color w:val="auto"/>
          <w:spacing w:val="10"/>
          <w:sz w:val="24"/>
          <w:szCs w:val="24"/>
        </w:rPr>
        <w:t>projekta. Planirani završetak faze pilot projekta i implementacije je lipanj 2025. godine, a sadržaji će biti evaluirani i revidirani te otvoreni za korištenje svim ustanovama za</w:t>
      </w:r>
      <w:r w:rsidR="00A62C81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odgoj i</w:t>
      </w:r>
      <w:r w:rsidR="0016095F" w:rsidRPr="73A82D5A">
        <w:rPr>
          <w:rFonts w:asciiTheme="minorHAnsi" w:hAnsiTheme="minorHAnsi"/>
          <w:color w:val="auto"/>
          <w:spacing w:val="10"/>
          <w:sz w:val="24"/>
          <w:szCs w:val="24"/>
        </w:rPr>
        <w:t xml:space="preserve"> obrazovanje s početkom sljedeće školske godine. </w:t>
      </w:r>
    </w:p>
    <w:p w14:paraId="1B4F86C1" w14:textId="0E4CFE29" w:rsidR="0016095F" w:rsidRDefault="5E12950F" w:rsidP="00C30414">
      <w:pPr>
        <w:pStyle w:val="Naslov"/>
        <w:jc w:val="both"/>
        <w:rPr>
          <w:rFonts w:asciiTheme="minorHAnsi" w:hAnsiTheme="minorHAnsi"/>
          <w:color w:val="auto"/>
          <w:spacing w:val="10"/>
          <w:sz w:val="24"/>
          <w:szCs w:val="24"/>
        </w:rPr>
      </w:pPr>
      <w:r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Pilot projekt testiranja </w:t>
      </w:r>
      <w:r w:rsidR="00316909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digitalnih obrazovnih </w:t>
      </w:r>
      <w:r w:rsidR="0016095F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sadržaja </w:t>
      </w:r>
      <w:r w:rsidR="00B7666E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provodi </w:t>
      </w:r>
      <w:r w:rsidR="0860D1B3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se </w:t>
      </w:r>
      <w:r w:rsidR="00316909" w:rsidRPr="079359FE">
        <w:rPr>
          <w:rFonts w:asciiTheme="minorHAnsi" w:hAnsiTheme="minorHAnsi"/>
          <w:color w:val="auto"/>
          <w:spacing w:val="10"/>
          <w:sz w:val="24"/>
          <w:szCs w:val="24"/>
        </w:rPr>
        <w:t>u tri države</w:t>
      </w:r>
      <w:r w:rsidR="0016095F" w:rsidRPr="079359FE">
        <w:rPr>
          <w:rFonts w:asciiTheme="minorHAnsi" w:hAnsiTheme="minorHAnsi"/>
          <w:color w:val="auto"/>
          <w:spacing w:val="10"/>
          <w:sz w:val="24"/>
          <w:szCs w:val="24"/>
        </w:rPr>
        <w:t>:</w:t>
      </w:r>
      <w:r w:rsidR="00316909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 Hrvatskoj, Bugarskoj i Njemačkoj</w:t>
      </w:r>
      <w:r w:rsidR="00B7666E" w:rsidRPr="079359FE">
        <w:rPr>
          <w:rFonts w:asciiTheme="minorHAnsi" w:hAnsiTheme="minorHAnsi"/>
          <w:color w:val="auto"/>
          <w:spacing w:val="10"/>
          <w:sz w:val="24"/>
          <w:szCs w:val="24"/>
        </w:rPr>
        <w:t>,</w:t>
      </w:r>
      <w:r w:rsidR="00316909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 </w:t>
      </w:r>
      <w:r w:rsidR="0016095F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a sveukupno sudjeluje </w:t>
      </w:r>
      <w:r w:rsidR="00316909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15 škola i centara za odgoj i obrazovanje. </w:t>
      </w:r>
      <w:r w:rsidR="00C6457F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Naš </w:t>
      </w:r>
      <w:r w:rsidR="00994D41">
        <w:rPr>
          <w:rFonts w:asciiTheme="minorHAnsi" w:hAnsiTheme="minorHAnsi"/>
          <w:color w:val="auto"/>
          <w:spacing w:val="10"/>
          <w:sz w:val="24"/>
          <w:szCs w:val="24"/>
        </w:rPr>
        <w:t>C</w:t>
      </w:r>
      <w:r w:rsidR="00C6457F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entar ne samo da doprinosi razvoju ovih obrazovnih sadržaja, već i aktivno sudjeluje u oblikovanju inkluzivnog obrazovanja na europskoj razini, donoseći pozitivne promjene za </w:t>
      </w:r>
      <w:r w:rsidR="0051759F">
        <w:rPr>
          <w:rFonts w:asciiTheme="minorHAnsi" w:hAnsiTheme="minorHAnsi"/>
          <w:color w:val="auto"/>
          <w:spacing w:val="10"/>
          <w:sz w:val="24"/>
          <w:szCs w:val="24"/>
        </w:rPr>
        <w:t>djecu</w:t>
      </w:r>
      <w:r w:rsidR="00C6457F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 s teškoćama</w:t>
      </w:r>
      <w:r w:rsidR="0051759F">
        <w:rPr>
          <w:rFonts w:asciiTheme="minorHAnsi" w:hAnsiTheme="minorHAnsi"/>
          <w:color w:val="auto"/>
          <w:spacing w:val="10"/>
          <w:sz w:val="24"/>
          <w:szCs w:val="24"/>
        </w:rPr>
        <w:t xml:space="preserve"> u razvoju.</w:t>
      </w:r>
      <w:r w:rsidR="00316909" w:rsidRPr="079359FE">
        <w:rPr>
          <w:rFonts w:asciiTheme="minorHAnsi" w:hAnsiTheme="minorHAnsi"/>
          <w:color w:val="auto"/>
          <w:spacing w:val="10"/>
          <w:sz w:val="24"/>
          <w:szCs w:val="24"/>
        </w:rPr>
        <w:t xml:space="preserve"> </w:t>
      </w:r>
    </w:p>
    <w:p w14:paraId="47519601" w14:textId="77777777" w:rsidR="0016095F" w:rsidRDefault="0016095F" w:rsidP="00C30414">
      <w:pPr>
        <w:pStyle w:val="Naslov"/>
        <w:jc w:val="both"/>
        <w:rPr>
          <w:rFonts w:asciiTheme="minorHAnsi" w:hAnsiTheme="minorHAnsi"/>
          <w:color w:val="auto"/>
          <w:spacing w:val="10"/>
          <w:sz w:val="24"/>
          <w:szCs w:val="22"/>
        </w:rPr>
      </w:pPr>
    </w:p>
    <w:p w14:paraId="5E50DB29" w14:textId="69A4A642" w:rsidR="000535D8" w:rsidRDefault="00316909" w:rsidP="00316909">
      <w:pPr>
        <w:pStyle w:val="Naslov"/>
        <w:rPr>
          <w:rFonts w:ascii="Work Sans SemiBold" w:hAnsi="Work Sans SemiBold"/>
          <w:color w:val="auto"/>
          <w:sz w:val="24"/>
          <w:szCs w:val="24"/>
        </w:rPr>
      </w:pPr>
      <w:r w:rsidRPr="00316909">
        <w:rPr>
          <w:rFonts w:asciiTheme="minorHAnsi" w:hAnsiTheme="minorHAnsi"/>
          <w:color w:val="auto"/>
          <w:spacing w:val="10"/>
          <w:sz w:val="24"/>
          <w:szCs w:val="22"/>
        </w:rPr>
        <w:t xml:space="preserve">Pročitajte više na stranici projekta </w:t>
      </w:r>
      <w:hyperlink r:id="rId12" w:history="1">
        <w:r w:rsidR="0016095F" w:rsidRPr="002D35BC">
          <w:rPr>
            <w:rStyle w:val="Hiperveza"/>
            <w:rFonts w:ascii="Work Sans SemiBold" w:hAnsi="Work Sans SemiBold"/>
            <w:sz w:val="24"/>
            <w:szCs w:val="24"/>
          </w:rPr>
          <w:t>http://atolloproject.eu/</w:t>
        </w:r>
      </w:hyperlink>
      <w:r w:rsidR="0016095F" w:rsidRPr="0016095F">
        <w:rPr>
          <w:rFonts w:ascii="Work Sans SemiBold" w:hAnsi="Work Sans SemiBold"/>
          <w:color w:val="auto"/>
          <w:sz w:val="24"/>
          <w:szCs w:val="24"/>
        </w:rPr>
        <w:t>.</w:t>
      </w:r>
    </w:p>
    <w:p w14:paraId="788780E7" w14:textId="09BBE4A9" w:rsidR="00A62C81" w:rsidRDefault="00A62C81" w:rsidP="00375132"/>
    <w:p w14:paraId="63A03235" w14:textId="77777777" w:rsidR="000B27CB" w:rsidRDefault="000B27CB" w:rsidP="000B27CB"/>
    <w:p w14:paraId="14B07817" w14:textId="77777777" w:rsidR="000B27CB" w:rsidRPr="000B27CB" w:rsidRDefault="000B27CB" w:rsidP="000B27CB"/>
    <w:sectPr w:rsidR="000B27CB" w:rsidRPr="000B27CB" w:rsidSect="00D33CB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454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48C5B" w14:textId="77777777" w:rsidR="006D7A4D" w:rsidRPr="00316909" w:rsidRDefault="006D7A4D" w:rsidP="0083024A">
      <w:pPr>
        <w:spacing w:after="0" w:line="240" w:lineRule="auto"/>
      </w:pPr>
      <w:r w:rsidRPr="00316909">
        <w:separator/>
      </w:r>
    </w:p>
  </w:endnote>
  <w:endnote w:type="continuationSeparator" w:id="0">
    <w:p w14:paraId="17CE6CAF" w14:textId="77777777" w:rsidR="006D7A4D" w:rsidRPr="00316909" w:rsidRDefault="006D7A4D" w:rsidP="0083024A">
      <w:pPr>
        <w:spacing w:after="0" w:line="240" w:lineRule="auto"/>
      </w:pPr>
      <w:r w:rsidRPr="0031690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 SemiBold">
    <w:charset w:val="EE"/>
    <w:family w:val="auto"/>
    <w:pitch w:val="variable"/>
    <w:sig w:usb0="A00000FF" w:usb1="5000E07B" w:usb2="00000000" w:usb3="00000000" w:csb0="00000193" w:csb1="00000000"/>
    <w:embedRegular r:id="rId1" w:fontKey="{A4423A7A-54DF-4322-9017-5023AAA5D2EA}"/>
    <w:embedBold r:id="rId2" w:fontKey="{D5CFE896-40A8-44AE-9C04-852B38A377A1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3" w:fontKey="{109EDD83-B246-46A4-8D8C-BE9086BFCB1E}"/>
    <w:embedBold r:id="rId4" w:fontKey="{01D404DE-3DEC-46D5-A15C-E7F4DEC9431C}"/>
    <w:embedBoldItalic r:id="rId5" w:fontKey="{DFD4094C-BEEA-4FB3-BF4B-B2CCA0848DE5}"/>
  </w:font>
  <w:font w:name="Blinker">
    <w:altName w:val="Calibri"/>
    <w:charset w:val="00"/>
    <w:family w:val="auto"/>
    <w:pitch w:val="variable"/>
    <w:sig w:usb0="A000003F" w:usb1="4000206B" w:usb2="00000000" w:usb3="00000000" w:csb0="00000093" w:csb1="00000000"/>
  </w:font>
  <w:font w:name="Blinker SemiBold">
    <w:altName w:val="Cambria"/>
    <w:charset w:val="00"/>
    <w:family w:val="auto"/>
    <w:pitch w:val="variable"/>
    <w:sig w:usb0="A000003F" w:usb1="4000206B" w:usb2="00000000" w:usb3="00000000" w:csb0="00000093" w:csb1="00000000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6" w:fontKey="{E22251A7-B942-4CF3-A0B0-9CE456F57F7A}"/>
    <w:embedItalic r:id="rId7" w:fontKey="{F9CBF627-C482-474F-87BA-7E773076E3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ork Sans">
    <w:charset w:val="EE"/>
    <w:family w:val="auto"/>
    <w:pitch w:val="variable"/>
    <w:sig w:usb0="A00000FF" w:usb1="5000E07B" w:usb2="00000000" w:usb3="00000000" w:csb0="00000193" w:csb1="00000000"/>
    <w:embedItalic r:id="rId8" w:fontKey="{F26E91BC-0578-47B9-900C-743EF704D6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3CA03" w14:textId="4FCA64CD" w:rsidR="0083024A" w:rsidRPr="00316909" w:rsidRDefault="00865A89" w:rsidP="000535D8">
    <w:pPr>
      <w:pStyle w:val="Zaglavlje"/>
      <w:jc w:val="both"/>
    </w:pPr>
    <w:r w:rsidRPr="00316909">
      <w:rPr>
        <w:noProof/>
      </w:rPr>
      <w:drawing>
        <wp:anchor distT="0" distB="0" distL="114300" distR="114300" simplePos="0" relativeHeight="251660288" behindDoc="1" locked="0" layoutInCell="1" allowOverlap="1" wp14:anchorId="403A8E9D" wp14:editId="217DFB39">
          <wp:simplePos x="0" y="0"/>
          <wp:positionH relativeFrom="column">
            <wp:posOffset>2256790</wp:posOffset>
          </wp:positionH>
          <wp:positionV relativeFrom="paragraph">
            <wp:posOffset>-102870</wp:posOffset>
          </wp:positionV>
          <wp:extent cx="1615440" cy="358775"/>
          <wp:effectExtent l="0" t="0" r="0" b="0"/>
          <wp:wrapNone/>
          <wp:docPr id="2" name="Picture 1" descr="Blue text on a black background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71B68D" w:rsidRPr="00316909">
      <w:rPr>
        <w:rStyle w:val="Tekstrezerviranogmjesta"/>
        <w:color w:val="A6A6A6"/>
      </w:rPr>
      <w:t>[</w:t>
    </w:r>
    <w:r w:rsidR="2071B68D">
      <w:rPr>
        <w:rStyle w:val="Tekstrezerviranogmjesta"/>
        <w:color w:val="A6A6A6"/>
      </w:rPr>
      <w:t>Atollo</w:t>
    </w:r>
    <w:r w:rsidR="2071B68D" w:rsidRPr="00316909">
      <w:rPr>
        <w:color w:val="A6A6A6"/>
      </w:rPr>
      <w:t>|</w:t>
    </w:r>
    <w:r w:rsidR="000535D8" w:rsidRPr="00316909">
      <w:rPr>
        <w:color w:val="A6A6A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63A7B" w14:textId="77777777" w:rsidR="001359AB" w:rsidRPr="00316909" w:rsidRDefault="001359AB">
    <w:pPr>
      <w:pStyle w:val="Podnoje"/>
    </w:pPr>
  </w:p>
  <w:p w14:paraId="6C4E5ABF" w14:textId="77777777" w:rsidR="001359AB" w:rsidRPr="00316909" w:rsidRDefault="001359AB">
    <w:pPr>
      <w:pStyle w:val="Podnoje"/>
    </w:pPr>
  </w:p>
  <w:p w14:paraId="14FC37F7" w14:textId="77777777" w:rsidR="001359AB" w:rsidRPr="00316909" w:rsidRDefault="001359AB">
    <w:pPr>
      <w:pStyle w:val="Podnoje"/>
    </w:pPr>
  </w:p>
  <w:p w14:paraId="2AFBCBD5" w14:textId="77777777" w:rsidR="001359AB" w:rsidRPr="00316909" w:rsidRDefault="001359AB">
    <w:pPr>
      <w:pStyle w:val="Podnoje"/>
    </w:pPr>
  </w:p>
  <w:p w14:paraId="18C780B3" w14:textId="77777777" w:rsidR="001359AB" w:rsidRPr="00316909" w:rsidRDefault="001359AB" w:rsidP="001359AB">
    <w:pPr>
      <w:pStyle w:val="Bezproreda"/>
      <w:rPr>
        <w:caps/>
        <w:color w:val="808080"/>
        <w:sz w:val="20"/>
        <w:szCs w:val="20"/>
        <w:lang w:val="hr-HR"/>
      </w:rPr>
    </w:pPr>
    <w:r w:rsidRPr="00316909">
      <w:rPr>
        <w:rStyle w:val="Tekstrezerviranogmjesta"/>
        <w:lang w:val="hr-HR"/>
      </w:rPr>
      <w:t>[Publish Date]</w:t>
    </w:r>
    <w:r w:rsidRPr="00316909">
      <w:rPr>
        <w:caps/>
        <w:color w:val="808080"/>
        <w:sz w:val="18"/>
        <w:szCs w:val="18"/>
        <w:lang w:val="hr-HR"/>
      </w:rPr>
      <w:t xml:space="preserve"> | </w:t>
    </w:r>
    <w:r w:rsidR="00C44307" w:rsidRPr="00316909">
      <w:rPr>
        <w:caps/>
        <w:color w:val="808080"/>
        <w:sz w:val="20"/>
        <w:szCs w:val="20"/>
        <w:lang w:val="hr-HR"/>
      </w:rPr>
      <w:t>mrfly</w:t>
    </w:r>
  </w:p>
  <w:p w14:paraId="38A11018" w14:textId="77777777" w:rsidR="001359AB" w:rsidRPr="00316909" w:rsidRDefault="001359AB" w:rsidP="001359AB">
    <w:pPr>
      <w:pStyle w:val="Podnoje"/>
      <w:tabs>
        <w:tab w:val="clear" w:pos="4819"/>
        <w:tab w:val="clear" w:pos="9638"/>
        <w:tab w:val="left" w:pos="1440"/>
      </w:tabs>
    </w:pPr>
  </w:p>
  <w:p w14:paraId="15F343FC" w14:textId="77777777" w:rsidR="001359AB" w:rsidRPr="00316909" w:rsidRDefault="001359AB" w:rsidP="001359AB">
    <w:pPr>
      <w:pStyle w:val="Podnoje"/>
      <w:tabs>
        <w:tab w:val="clear" w:pos="4819"/>
        <w:tab w:val="clear" w:pos="9638"/>
        <w:tab w:val="left" w:pos="1440"/>
      </w:tabs>
    </w:pPr>
    <w:r w:rsidRPr="0031690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97AB6" w14:textId="77777777" w:rsidR="006D7A4D" w:rsidRPr="00316909" w:rsidRDefault="006D7A4D" w:rsidP="0083024A">
      <w:pPr>
        <w:spacing w:after="0" w:line="240" w:lineRule="auto"/>
      </w:pPr>
      <w:r w:rsidRPr="00316909">
        <w:separator/>
      </w:r>
    </w:p>
  </w:footnote>
  <w:footnote w:type="continuationSeparator" w:id="0">
    <w:p w14:paraId="0CC0208B" w14:textId="77777777" w:rsidR="006D7A4D" w:rsidRPr="00316909" w:rsidRDefault="006D7A4D" w:rsidP="0083024A">
      <w:pPr>
        <w:spacing w:after="0" w:line="240" w:lineRule="auto"/>
      </w:pPr>
      <w:r w:rsidRPr="0031690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7C5C9" w14:textId="77777777" w:rsidR="000B0C4C" w:rsidRPr="00316909" w:rsidRDefault="000B0C4C">
    <w:pPr>
      <w:pStyle w:val="Zaglavlje"/>
      <w:jc w:val="right"/>
    </w:pPr>
    <w:r w:rsidRPr="00316909">
      <w:rPr>
        <w:noProof/>
        <w:color w:val="F1607A" w:themeColor="accent3"/>
      </w:rPr>
      <w:drawing>
        <wp:anchor distT="0" distB="0" distL="114300" distR="114300" simplePos="0" relativeHeight="251662336" behindDoc="0" locked="0" layoutInCell="1" allowOverlap="1" wp14:anchorId="1E74343F" wp14:editId="6B052A74">
          <wp:simplePos x="0" y="0"/>
          <wp:positionH relativeFrom="margin">
            <wp:posOffset>4832985</wp:posOffset>
          </wp:positionH>
          <wp:positionV relativeFrom="paragraph">
            <wp:posOffset>-116840</wp:posOffset>
          </wp:positionV>
          <wp:extent cx="1583690" cy="847725"/>
          <wp:effectExtent l="0" t="0" r="0" b="9525"/>
          <wp:wrapNone/>
          <wp:docPr id="1619462215" name="Graphic 1619462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462215" name="Graphic 16194622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59" r="2059"/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847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CB6BAB" w14:textId="77777777" w:rsidR="00D8136E" w:rsidRPr="00316909" w:rsidRDefault="00D8136E">
    <w:pPr>
      <w:pStyle w:val="Zaglavlje"/>
      <w:jc w:val="right"/>
    </w:pPr>
  </w:p>
  <w:p w14:paraId="0AEE2E38" w14:textId="77777777" w:rsidR="00D8136E" w:rsidRPr="00316909" w:rsidRDefault="00D8136E">
    <w:pPr>
      <w:pStyle w:val="Zaglavlje"/>
    </w:pPr>
  </w:p>
  <w:p w14:paraId="6E6FC0D1" w14:textId="77777777" w:rsidR="00A7355C" w:rsidRPr="00316909" w:rsidRDefault="00A7355C">
    <w:pPr>
      <w:pStyle w:val="Zaglavlje"/>
    </w:pPr>
  </w:p>
  <w:p w14:paraId="50450966" w14:textId="77777777" w:rsidR="00A7355C" w:rsidRPr="00316909" w:rsidRDefault="00A7355C">
    <w:pPr>
      <w:pStyle w:val="Zaglavlje"/>
    </w:pPr>
  </w:p>
  <w:p w14:paraId="03866CD8" w14:textId="77777777" w:rsidR="00A7355C" w:rsidRPr="00316909" w:rsidRDefault="00A7355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FC7CD" w14:textId="77777777" w:rsidR="001359AB" w:rsidRPr="00316909" w:rsidRDefault="00865A89">
    <w:pPr>
      <w:pStyle w:val="Zaglavlje"/>
    </w:pPr>
    <w:r w:rsidRPr="00316909">
      <w:rPr>
        <w:noProof/>
      </w:rPr>
      <w:drawing>
        <wp:anchor distT="0" distB="0" distL="114300" distR="114300" simplePos="0" relativeHeight="251656704" behindDoc="0" locked="0" layoutInCell="1" allowOverlap="1" wp14:anchorId="791B798B" wp14:editId="2E12C069">
          <wp:simplePos x="0" y="0"/>
          <wp:positionH relativeFrom="margin">
            <wp:posOffset>4597400</wp:posOffset>
          </wp:positionH>
          <wp:positionV relativeFrom="paragraph">
            <wp:posOffset>50165</wp:posOffset>
          </wp:positionV>
          <wp:extent cx="2071370" cy="952500"/>
          <wp:effectExtent l="0" t="0" r="0" b="0"/>
          <wp:wrapNone/>
          <wp:docPr id="1" name="Graphic 18082487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/>
                  <pic:cNvPicPr>
                    <a:picLocks/>
                  </pic:cNvPicPr>
                </pic:nvPicPr>
                <pic:blipFill rotWithShape="1">
                  <a:blip r:embed="rId1"/>
                  <a:srcRect t="28169" b="39315"/>
                  <a:stretch/>
                </pic:blipFill>
                <pic:spPr bwMode="auto">
                  <a:xfrm>
                    <a:off x="0" y="0"/>
                    <a:ext cx="2071370" cy="9525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90F31E" w14:textId="77777777" w:rsidR="001359AB" w:rsidRPr="00316909" w:rsidRDefault="001359AB">
    <w:pPr>
      <w:pStyle w:val="Zaglavlje"/>
    </w:pPr>
  </w:p>
  <w:p w14:paraId="2ECB921A" w14:textId="77777777" w:rsidR="001359AB" w:rsidRPr="00316909" w:rsidRDefault="001359AB">
    <w:pPr>
      <w:pStyle w:val="Zaglavlje"/>
    </w:pPr>
  </w:p>
  <w:p w14:paraId="52B0BEDE" w14:textId="77777777" w:rsidR="001359AB" w:rsidRPr="00316909" w:rsidRDefault="001359AB">
    <w:pPr>
      <w:pStyle w:val="Zaglavlje"/>
    </w:pPr>
  </w:p>
  <w:p w14:paraId="6197392A" w14:textId="77777777" w:rsidR="001359AB" w:rsidRPr="00316909" w:rsidRDefault="001359AB">
    <w:pPr>
      <w:pStyle w:val="Zaglavlje"/>
    </w:pPr>
  </w:p>
  <w:p w14:paraId="0178FD64" w14:textId="77777777" w:rsidR="001359AB" w:rsidRPr="00316909" w:rsidRDefault="001359AB">
    <w:pPr>
      <w:pStyle w:val="Zaglavlje"/>
    </w:pPr>
  </w:p>
  <w:p w14:paraId="199DA5D8" w14:textId="77777777" w:rsidR="001359AB" w:rsidRPr="00316909" w:rsidRDefault="001359AB">
    <w:pPr>
      <w:pStyle w:val="Zaglavlje"/>
    </w:pPr>
  </w:p>
  <w:p w14:paraId="4FF01201" w14:textId="77777777" w:rsidR="001359AB" w:rsidRPr="00316909" w:rsidRDefault="001359AB">
    <w:pPr>
      <w:pStyle w:val="Zaglavlje"/>
    </w:pPr>
  </w:p>
  <w:p w14:paraId="47EFA118" w14:textId="77777777" w:rsidR="001359AB" w:rsidRPr="00316909" w:rsidRDefault="001359AB">
    <w:pPr>
      <w:pStyle w:val="Zaglavlje"/>
    </w:pPr>
  </w:p>
  <w:p w14:paraId="4F03E717" w14:textId="77777777" w:rsidR="001359AB" w:rsidRPr="00316909" w:rsidRDefault="001359AB">
    <w:pPr>
      <w:pStyle w:val="Zaglavlje"/>
    </w:pPr>
  </w:p>
  <w:p w14:paraId="63C5413C" w14:textId="77777777" w:rsidR="001359AB" w:rsidRPr="00316909" w:rsidRDefault="001359A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80641"/>
    <w:multiLevelType w:val="hybridMultilevel"/>
    <w:tmpl w:val="F3082058"/>
    <w:lvl w:ilvl="0" w:tplc="B0CE4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8708B"/>
        <w:position w:val="-6"/>
        <w:sz w:val="30"/>
        <w:szCs w:val="3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8708B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E3C85"/>
    <w:multiLevelType w:val="hybridMultilevel"/>
    <w:tmpl w:val="72408362"/>
    <w:lvl w:ilvl="0" w:tplc="3424A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8C19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259E6"/>
    <w:multiLevelType w:val="hybridMultilevel"/>
    <w:tmpl w:val="0DD63B6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B37F7"/>
    <w:multiLevelType w:val="multilevel"/>
    <w:tmpl w:val="1809001F"/>
    <w:styleLink w:val="Digital4Business"/>
    <w:lvl w:ilvl="0">
      <w:start w:val="1"/>
      <w:numFmt w:val="decimal"/>
      <w:lvlText w:val="%1."/>
      <w:lvlJc w:val="left"/>
      <w:pPr>
        <w:ind w:left="360" w:hanging="360"/>
      </w:pPr>
      <w:rPr>
        <w:rFonts w:ascii="Work Sans SemiBold" w:hAnsi="Work Sans SemiBold"/>
        <w:b/>
        <w:color w:val="22404D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Work Sans SemiBold" w:hAnsi="Work Sans SemiBold"/>
        <w:b w:val="0"/>
        <w:color w:val="22404D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Work Sans SemiBold" w:hAnsi="Work Sans SemiBold"/>
        <w:color w:val="22404D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Work Sans SemiBold" w:hAnsi="Work Sans SemiBold"/>
        <w:color w:val="22404D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Work Sans SemiBold" w:hAnsi="Work Sans SemiBold"/>
        <w:color w:val="22404D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Noto Sans" w:hAnsi="Noto Sans"/>
        <w:color w:val="22404D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Work Sans SemiBold" w:hAnsi="Work Sans SemiBold"/>
        <w:color w:val="22404D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Work Sans SemiBold" w:hAnsi="Work Sans SemiBold"/>
        <w:color w:val="22404D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Work Sans SemiBold" w:hAnsi="Work Sans SemiBold"/>
        <w:color w:val="22404D"/>
      </w:rPr>
    </w:lvl>
  </w:abstractNum>
  <w:abstractNum w:abstractNumId="4" w15:restartNumberingAfterBreak="0">
    <w:nsid w:val="43DC1109"/>
    <w:multiLevelType w:val="hybridMultilevel"/>
    <w:tmpl w:val="E8083600"/>
    <w:lvl w:ilvl="0" w:tplc="F2FE8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8708B"/>
        <w:sz w:val="32"/>
        <w:szCs w:val="32"/>
      </w:rPr>
    </w:lvl>
    <w:lvl w:ilvl="1" w:tplc="A9D25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8708B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310F9C"/>
    <w:multiLevelType w:val="hybridMultilevel"/>
    <w:tmpl w:val="4CFE1038"/>
    <w:lvl w:ilvl="0" w:tplc="8966AFA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47279"/>
    <w:multiLevelType w:val="hybridMultilevel"/>
    <w:tmpl w:val="BDA861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474E75"/>
    <w:multiLevelType w:val="hybridMultilevel"/>
    <w:tmpl w:val="D460E2BE"/>
    <w:lvl w:ilvl="0" w:tplc="28B40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8C19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175479">
    <w:abstractNumId w:val="2"/>
  </w:num>
  <w:num w:numId="2" w16cid:durableId="1269851633">
    <w:abstractNumId w:val="6"/>
  </w:num>
  <w:num w:numId="3" w16cid:durableId="732703575">
    <w:abstractNumId w:val="7"/>
  </w:num>
  <w:num w:numId="4" w16cid:durableId="1586957037">
    <w:abstractNumId w:val="1"/>
  </w:num>
  <w:num w:numId="5" w16cid:durableId="1272936453">
    <w:abstractNumId w:val="5"/>
  </w:num>
  <w:num w:numId="6" w16cid:durableId="721177331">
    <w:abstractNumId w:val="4"/>
  </w:num>
  <w:num w:numId="7" w16cid:durableId="106699551">
    <w:abstractNumId w:val="0"/>
  </w:num>
  <w:num w:numId="8" w16cid:durableId="766539321">
    <w:abstractNumId w:val="3"/>
  </w:num>
  <w:num w:numId="9" w16cid:durableId="936913429">
    <w:abstractNumId w:val="3"/>
  </w:num>
  <w:num w:numId="10" w16cid:durableId="7891333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M0NzGyMDUysLSwMLFU0lEKTi0uzszPAykwrAUA16KmGiwAAAA="/>
  </w:docVars>
  <w:rsids>
    <w:rsidRoot w:val="00316909"/>
    <w:rsid w:val="00003B38"/>
    <w:rsid w:val="00033F82"/>
    <w:rsid w:val="00037297"/>
    <w:rsid w:val="00042F77"/>
    <w:rsid w:val="000535D8"/>
    <w:rsid w:val="00053D3C"/>
    <w:rsid w:val="00055CDF"/>
    <w:rsid w:val="000705EF"/>
    <w:rsid w:val="00071C92"/>
    <w:rsid w:val="000A0A0A"/>
    <w:rsid w:val="000B0C4C"/>
    <w:rsid w:val="000B27CB"/>
    <w:rsid w:val="000F381C"/>
    <w:rsid w:val="00113687"/>
    <w:rsid w:val="00124F4A"/>
    <w:rsid w:val="00130F11"/>
    <w:rsid w:val="001349BF"/>
    <w:rsid w:val="001359AB"/>
    <w:rsid w:val="00143912"/>
    <w:rsid w:val="001500BE"/>
    <w:rsid w:val="0016095F"/>
    <w:rsid w:val="00161FFC"/>
    <w:rsid w:val="00167B55"/>
    <w:rsid w:val="001773B6"/>
    <w:rsid w:val="00186914"/>
    <w:rsid w:val="001A007D"/>
    <w:rsid w:val="001B49A4"/>
    <w:rsid w:val="001C2768"/>
    <w:rsid w:val="001C526D"/>
    <w:rsid w:val="001D2ABE"/>
    <w:rsid w:val="001D45F3"/>
    <w:rsid w:val="001E07A9"/>
    <w:rsid w:val="001E7339"/>
    <w:rsid w:val="001F018B"/>
    <w:rsid w:val="002200CD"/>
    <w:rsid w:val="002205AE"/>
    <w:rsid w:val="002406BB"/>
    <w:rsid w:val="00252504"/>
    <w:rsid w:val="002724AF"/>
    <w:rsid w:val="002D0590"/>
    <w:rsid w:val="002D302E"/>
    <w:rsid w:val="003051B0"/>
    <w:rsid w:val="00305237"/>
    <w:rsid w:val="0031128A"/>
    <w:rsid w:val="00316909"/>
    <w:rsid w:val="003325CA"/>
    <w:rsid w:val="00336BB3"/>
    <w:rsid w:val="00354298"/>
    <w:rsid w:val="00355EFF"/>
    <w:rsid w:val="003656DE"/>
    <w:rsid w:val="0036A1C6"/>
    <w:rsid w:val="00375132"/>
    <w:rsid w:val="003A6A73"/>
    <w:rsid w:val="003B4CA5"/>
    <w:rsid w:val="003E59BC"/>
    <w:rsid w:val="00420557"/>
    <w:rsid w:val="00435852"/>
    <w:rsid w:val="00444F39"/>
    <w:rsid w:val="00447075"/>
    <w:rsid w:val="00456EEA"/>
    <w:rsid w:val="00473588"/>
    <w:rsid w:val="00485467"/>
    <w:rsid w:val="004924F6"/>
    <w:rsid w:val="004B5538"/>
    <w:rsid w:val="004C6FB2"/>
    <w:rsid w:val="00506404"/>
    <w:rsid w:val="0051759F"/>
    <w:rsid w:val="00525233"/>
    <w:rsid w:val="00530885"/>
    <w:rsid w:val="00533C5A"/>
    <w:rsid w:val="00536AB2"/>
    <w:rsid w:val="0054140D"/>
    <w:rsid w:val="00575E36"/>
    <w:rsid w:val="00580863"/>
    <w:rsid w:val="005A0036"/>
    <w:rsid w:val="005A03DD"/>
    <w:rsid w:val="005F395E"/>
    <w:rsid w:val="005F4FD1"/>
    <w:rsid w:val="00621F95"/>
    <w:rsid w:val="00644EB6"/>
    <w:rsid w:val="00655E50"/>
    <w:rsid w:val="00664723"/>
    <w:rsid w:val="006765DE"/>
    <w:rsid w:val="00681007"/>
    <w:rsid w:val="006B21E1"/>
    <w:rsid w:val="006B4291"/>
    <w:rsid w:val="006D2628"/>
    <w:rsid w:val="006D7A4D"/>
    <w:rsid w:val="006E1530"/>
    <w:rsid w:val="006F6F20"/>
    <w:rsid w:val="00716119"/>
    <w:rsid w:val="007724F4"/>
    <w:rsid w:val="00784C65"/>
    <w:rsid w:val="0078525B"/>
    <w:rsid w:val="007B5B07"/>
    <w:rsid w:val="007C4BD3"/>
    <w:rsid w:val="007E17FD"/>
    <w:rsid w:val="007F64E6"/>
    <w:rsid w:val="008101C3"/>
    <w:rsid w:val="00810AD0"/>
    <w:rsid w:val="0083024A"/>
    <w:rsid w:val="00836196"/>
    <w:rsid w:val="008570D1"/>
    <w:rsid w:val="0086499A"/>
    <w:rsid w:val="00865A89"/>
    <w:rsid w:val="00893B2E"/>
    <w:rsid w:val="008967A1"/>
    <w:rsid w:val="008A599C"/>
    <w:rsid w:val="008C6162"/>
    <w:rsid w:val="008D35C2"/>
    <w:rsid w:val="008D5BCC"/>
    <w:rsid w:val="00904AAE"/>
    <w:rsid w:val="009704EE"/>
    <w:rsid w:val="00973AAE"/>
    <w:rsid w:val="009770F5"/>
    <w:rsid w:val="00980C97"/>
    <w:rsid w:val="0098391E"/>
    <w:rsid w:val="00994D41"/>
    <w:rsid w:val="00997DB1"/>
    <w:rsid w:val="009A190B"/>
    <w:rsid w:val="009A2CB0"/>
    <w:rsid w:val="009B27F0"/>
    <w:rsid w:val="00A01AB7"/>
    <w:rsid w:val="00A04101"/>
    <w:rsid w:val="00A559DB"/>
    <w:rsid w:val="00A62C81"/>
    <w:rsid w:val="00A7355C"/>
    <w:rsid w:val="00A76E51"/>
    <w:rsid w:val="00AB084E"/>
    <w:rsid w:val="00AB124C"/>
    <w:rsid w:val="00AD73CC"/>
    <w:rsid w:val="00AE3DD9"/>
    <w:rsid w:val="00AF0EA0"/>
    <w:rsid w:val="00B2382C"/>
    <w:rsid w:val="00B35506"/>
    <w:rsid w:val="00B709E0"/>
    <w:rsid w:val="00B7666E"/>
    <w:rsid w:val="00B93A07"/>
    <w:rsid w:val="00BA2FBC"/>
    <w:rsid w:val="00BB715A"/>
    <w:rsid w:val="00BC460C"/>
    <w:rsid w:val="00BC61A5"/>
    <w:rsid w:val="00C12220"/>
    <w:rsid w:val="00C2332F"/>
    <w:rsid w:val="00C23994"/>
    <w:rsid w:val="00C30414"/>
    <w:rsid w:val="00C44307"/>
    <w:rsid w:val="00C60140"/>
    <w:rsid w:val="00C6457F"/>
    <w:rsid w:val="00C73743"/>
    <w:rsid w:val="00C92B6E"/>
    <w:rsid w:val="00CB09BC"/>
    <w:rsid w:val="00CD4903"/>
    <w:rsid w:val="00D01C24"/>
    <w:rsid w:val="00D03EC0"/>
    <w:rsid w:val="00D175AE"/>
    <w:rsid w:val="00D2211B"/>
    <w:rsid w:val="00D27D13"/>
    <w:rsid w:val="00D31FDC"/>
    <w:rsid w:val="00D33CBD"/>
    <w:rsid w:val="00D35434"/>
    <w:rsid w:val="00D41335"/>
    <w:rsid w:val="00D422F5"/>
    <w:rsid w:val="00D50736"/>
    <w:rsid w:val="00D8136E"/>
    <w:rsid w:val="00D828E6"/>
    <w:rsid w:val="00DA2713"/>
    <w:rsid w:val="00DB1F07"/>
    <w:rsid w:val="00DF0C7F"/>
    <w:rsid w:val="00E87809"/>
    <w:rsid w:val="00E933A0"/>
    <w:rsid w:val="00E94685"/>
    <w:rsid w:val="00EA234F"/>
    <w:rsid w:val="00EB1CB1"/>
    <w:rsid w:val="00EE244D"/>
    <w:rsid w:val="00EE3133"/>
    <w:rsid w:val="00EE6708"/>
    <w:rsid w:val="00EF6099"/>
    <w:rsid w:val="00F21236"/>
    <w:rsid w:val="00F23B9B"/>
    <w:rsid w:val="00F27A4D"/>
    <w:rsid w:val="00F310B1"/>
    <w:rsid w:val="00F60E72"/>
    <w:rsid w:val="079359FE"/>
    <w:rsid w:val="0860D1B3"/>
    <w:rsid w:val="08F58D22"/>
    <w:rsid w:val="162F2B73"/>
    <w:rsid w:val="1E9C24CB"/>
    <w:rsid w:val="2071B68D"/>
    <w:rsid w:val="2610EE0D"/>
    <w:rsid w:val="41C40BE9"/>
    <w:rsid w:val="4629DBC5"/>
    <w:rsid w:val="5DB28A99"/>
    <w:rsid w:val="5E12950F"/>
    <w:rsid w:val="702C9A5E"/>
    <w:rsid w:val="73A8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F2A6D8"/>
  <w15:chartTrackingRefBased/>
  <w15:docId w15:val="{5F518D73-91EF-442E-ACD1-0BD2773E4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Times New Roman" w:hAnsi="Noto Sans" w:cs="Times New Roman"/>
        <w:lang w:val="en-I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EB6"/>
    <w:pPr>
      <w:spacing w:after="160" w:line="312" w:lineRule="auto"/>
    </w:pPr>
    <w:rPr>
      <w:rFonts w:asciiTheme="minorHAnsi" w:hAnsiTheme="minorHAnsi"/>
      <w:szCs w:val="21"/>
      <w:lang w:val="hr-HR" w:eastAsia="en-US"/>
    </w:rPr>
  </w:style>
  <w:style w:type="paragraph" w:styleId="Naslov1">
    <w:name w:val="heading 1"/>
    <w:basedOn w:val="Normal"/>
    <w:next w:val="Normal"/>
    <w:link w:val="Naslov1Char"/>
    <w:autoRedefine/>
    <w:uiPriority w:val="9"/>
    <w:qFormat/>
    <w:rsid w:val="00003B38"/>
    <w:pPr>
      <w:keepNext/>
      <w:keepLines/>
      <w:pBdr>
        <w:left w:val="single" w:sz="12" w:space="12" w:color="22404D"/>
      </w:pBdr>
      <w:spacing w:before="80" w:after="240" w:line="240" w:lineRule="auto"/>
      <w:outlineLvl w:val="0"/>
    </w:pPr>
    <w:rPr>
      <w:rFonts w:asciiTheme="majorHAnsi" w:hAnsiTheme="majorHAnsi"/>
      <w:color w:val="3E4883" w:themeColor="text1"/>
      <w:spacing w:val="10"/>
      <w:sz w:val="32"/>
      <w:szCs w:val="36"/>
    </w:rPr>
  </w:style>
  <w:style w:type="paragraph" w:styleId="Naslov2">
    <w:name w:val="heading 2"/>
    <w:basedOn w:val="Normal"/>
    <w:next w:val="Normal"/>
    <w:link w:val="Naslov2Char"/>
    <w:autoRedefine/>
    <w:uiPriority w:val="9"/>
    <w:unhideWhenUsed/>
    <w:qFormat/>
    <w:rsid w:val="00003B38"/>
    <w:pPr>
      <w:keepNext/>
      <w:keepLines/>
      <w:spacing w:before="120" w:after="240" w:line="240" w:lineRule="auto"/>
      <w:outlineLvl w:val="1"/>
    </w:pPr>
    <w:rPr>
      <w:rFonts w:asciiTheme="majorHAnsi" w:hAnsiTheme="majorHAnsi"/>
      <w:color w:val="3E4883" w:themeColor="text1"/>
      <w:spacing w:val="8"/>
      <w:sz w:val="28"/>
      <w:szCs w:val="36"/>
    </w:rPr>
  </w:style>
  <w:style w:type="paragraph" w:styleId="Naslov3">
    <w:name w:val="heading 3"/>
    <w:basedOn w:val="Normal"/>
    <w:next w:val="Normal"/>
    <w:link w:val="Naslov3Char"/>
    <w:autoRedefine/>
    <w:uiPriority w:val="9"/>
    <w:unhideWhenUsed/>
    <w:qFormat/>
    <w:rsid w:val="00644EB6"/>
    <w:pPr>
      <w:keepNext/>
      <w:keepLines/>
      <w:spacing w:before="80" w:after="120" w:line="240" w:lineRule="auto"/>
      <w:outlineLvl w:val="2"/>
    </w:pPr>
    <w:rPr>
      <w:rFonts w:asciiTheme="majorHAnsi" w:hAnsiTheme="majorHAnsi"/>
      <w:color w:val="333E48" w:themeColor="text2"/>
      <w:spacing w:val="7"/>
      <w:sz w:val="24"/>
      <w:szCs w:val="28"/>
      <w:lang w:val="de-DE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644EB6"/>
    <w:pPr>
      <w:keepNext/>
      <w:keepLines/>
      <w:spacing w:before="80" w:after="0" w:line="240" w:lineRule="auto"/>
      <w:outlineLvl w:val="3"/>
    </w:pPr>
    <w:rPr>
      <w:rFonts w:asciiTheme="majorHAnsi" w:hAnsiTheme="majorHAnsi"/>
      <w:iCs/>
      <w:color w:val="333E48" w:themeColor="text2"/>
      <w:spacing w:val="8"/>
      <w:sz w:val="26"/>
      <w:szCs w:val="28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644EB6"/>
    <w:pPr>
      <w:keepNext/>
      <w:keepLines/>
      <w:spacing w:before="80" w:after="0" w:line="240" w:lineRule="auto"/>
      <w:outlineLvl w:val="4"/>
    </w:pPr>
    <w:rPr>
      <w:rFonts w:asciiTheme="majorHAnsi" w:hAnsiTheme="majorHAnsi"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997DB1"/>
    <w:pPr>
      <w:keepNext/>
      <w:keepLines/>
      <w:spacing w:before="80" w:after="0" w:line="240" w:lineRule="auto"/>
      <w:outlineLvl w:val="5"/>
    </w:pPr>
    <w:rPr>
      <w:rFonts w:ascii="Montserrat SemiBold" w:hAnsi="Montserrat SemiBold"/>
      <w:i/>
      <w:iCs/>
      <w:sz w:val="24"/>
      <w:szCs w:val="24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97DB1"/>
    <w:pPr>
      <w:keepNext/>
      <w:keepLines/>
      <w:spacing w:before="80" w:after="0" w:line="240" w:lineRule="auto"/>
      <w:outlineLvl w:val="6"/>
    </w:pPr>
    <w:rPr>
      <w:rFonts w:ascii="Montserrat SemiBold" w:hAnsi="Montserrat SemiBold"/>
      <w:color w:val="28708B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97DB1"/>
    <w:pPr>
      <w:keepNext/>
      <w:keepLines/>
      <w:spacing w:before="80" w:after="0" w:line="240" w:lineRule="auto"/>
      <w:outlineLvl w:val="7"/>
    </w:pPr>
    <w:rPr>
      <w:rFonts w:ascii="Montserrat SemiBold" w:hAnsi="Montserrat SemiBold"/>
      <w:caps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97DB1"/>
    <w:pPr>
      <w:keepNext/>
      <w:keepLines/>
      <w:spacing w:before="80" w:after="0" w:line="240" w:lineRule="auto"/>
      <w:outlineLvl w:val="8"/>
    </w:pPr>
    <w:rPr>
      <w:rFonts w:ascii="Montserrat SemiBold" w:hAnsi="Montserrat SemiBold"/>
      <w:i/>
      <w:iCs/>
      <w:cap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644EB6"/>
    <w:rPr>
      <w:rFonts w:asciiTheme="minorHAnsi" w:hAnsiTheme="minorHAnsi"/>
      <w:sz w:val="21"/>
      <w:szCs w:val="21"/>
      <w:lang w:eastAsia="en-US"/>
    </w:rPr>
  </w:style>
  <w:style w:type="character" w:customStyle="1" w:styleId="BezproredaChar">
    <w:name w:val="Bez proreda Char"/>
    <w:basedOn w:val="Zadanifontodlomka"/>
    <w:link w:val="Bezproreda"/>
    <w:uiPriority w:val="1"/>
    <w:rsid w:val="00644EB6"/>
    <w:rPr>
      <w:rFonts w:asciiTheme="minorHAnsi" w:hAnsiTheme="minorHAnsi"/>
      <w:sz w:val="21"/>
      <w:szCs w:val="21"/>
      <w:lang w:val="en-IE" w:eastAsia="en-US"/>
    </w:rPr>
  </w:style>
  <w:style w:type="paragraph" w:styleId="Zaglavlje">
    <w:name w:val="header"/>
    <w:basedOn w:val="Normal"/>
    <w:link w:val="ZaglavljeChar"/>
    <w:uiPriority w:val="99"/>
    <w:unhideWhenUsed/>
    <w:rsid w:val="00997D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ZaglavljeChar">
    <w:name w:val="Zaglavlje Char"/>
    <w:link w:val="Zaglavlje"/>
    <w:uiPriority w:val="99"/>
    <w:rsid w:val="00997DB1"/>
    <w:rPr>
      <w:sz w:val="20"/>
    </w:rPr>
  </w:style>
  <w:style w:type="paragraph" w:styleId="Podnoje">
    <w:name w:val="footer"/>
    <w:basedOn w:val="Normal"/>
    <w:link w:val="PodnojeChar"/>
    <w:uiPriority w:val="99"/>
    <w:unhideWhenUsed/>
    <w:rsid w:val="00997D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dnojeChar">
    <w:name w:val="Podnožje Char"/>
    <w:link w:val="Podnoje"/>
    <w:uiPriority w:val="99"/>
    <w:rsid w:val="00997DB1"/>
    <w:rPr>
      <w:sz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997DB1"/>
    <w:pPr>
      <w:spacing w:after="0" w:line="240" w:lineRule="auto"/>
      <w:contextualSpacing/>
    </w:pPr>
    <w:rPr>
      <w:rFonts w:ascii="Montserrat SemiBold" w:hAnsi="Montserrat SemiBold"/>
      <w:color w:val="22404D"/>
      <w:spacing w:val="22"/>
      <w:sz w:val="56"/>
      <w:szCs w:val="76"/>
    </w:rPr>
  </w:style>
  <w:style w:type="character" w:customStyle="1" w:styleId="NaslovChar">
    <w:name w:val="Naslov Char"/>
    <w:link w:val="Naslov"/>
    <w:uiPriority w:val="10"/>
    <w:rsid w:val="00997DB1"/>
    <w:rPr>
      <w:rFonts w:ascii="Montserrat SemiBold" w:eastAsia="Times New Roman" w:hAnsi="Montserrat SemiBold" w:cs="Times New Roman"/>
      <w:color w:val="22404D"/>
      <w:spacing w:val="22"/>
      <w:sz w:val="56"/>
      <w:szCs w:val="76"/>
    </w:rPr>
  </w:style>
  <w:style w:type="paragraph" w:styleId="Odlomakpopisa">
    <w:name w:val="List Paragraph"/>
    <w:basedOn w:val="Normal"/>
    <w:uiPriority w:val="34"/>
    <w:qFormat/>
    <w:rsid w:val="00997DB1"/>
    <w:pPr>
      <w:ind w:left="720"/>
      <w:contextualSpacing/>
    </w:pPr>
  </w:style>
  <w:style w:type="paragraph" w:customStyle="1" w:styleId="Default">
    <w:name w:val="Default"/>
    <w:rsid w:val="00997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Tekstrezerviranogmjesta">
    <w:name w:val="Placeholder Text"/>
    <w:uiPriority w:val="99"/>
    <w:semiHidden/>
    <w:rsid w:val="00997DB1"/>
    <w:rPr>
      <w:color w:val="808080"/>
    </w:rPr>
  </w:style>
  <w:style w:type="character" w:customStyle="1" w:styleId="Naslov1Char">
    <w:name w:val="Naslov 1 Char"/>
    <w:link w:val="Naslov1"/>
    <w:uiPriority w:val="9"/>
    <w:rsid w:val="00003B38"/>
    <w:rPr>
      <w:rFonts w:asciiTheme="majorHAnsi" w:hAnsiTheme="majorHAnsi"/>
      <w:color w:val="3E4883" w:themeColor="text1"/>
      <w:spacing w:val="10"/>
      <w:sz w:val="32"/>
      <w:szCs w:val="36"/>
      <w:lang w:eastAsia="en-US"/>
    </w:rPr>
  </w:style>
  <w:style w:type="character" w:customStyle="1" w:styleId="Naslov2Char">
    <w:name w:val="Naslov 2 Char"/>
    <w:link w:val="Naslov2"/>
    <w:uiPriority w:val="9"/>
    <w:rsid w:val="00003B38"/>
    <w:rPr>
      <w:rFonts w:asciiTheme="majorHAnsi" w:hAnsiTheme="majorHAnsi"/>
      <w:color w:val="3E4883" w:themeColor="text1"/>
      <w:spacing w:val="8"/>
      <w:sz w:val="28"/>
      <w:szCs w:val="36"/>
      <w:lang w:eastAsia="en-US"/>
    </w:rPr>
  </w:style>
  <w:style w:type="character" w:customStyle="1" w:styleId="Naslov3Char">
    <w:name w:val="Naslov 3 Char"/>
    <w:link w:val="Naslov3"/>
    <w:uiPriority w:val="9"/>
    <w:rsid w:val="00644EB6"/>
    <w:rPr>
      <w:rFonts w:asciiTheme="majorHAnsi" w:hAnsiTheme="majorHAnsi"/>
      <w:color w:val="333E48" w:themeColor="text2"/>
      <w:spacing w:val="7"/>
      <w:sz w:val="24"/>
      <w:szCs w:val="28"/>
      <w:lang w:val="de-DE" w:eastAsia="en-US"/>
    </w:rPr>
  </w:style>
  <w:style w:type="character" w:customStyle="1" w:styleId="Naslov4Char">
    <w:name w:val="Naslov 4 Char"/>
    <w:link w:val="Naslov4"/>
    <w:uiPriority w:val="9"/>
    <w:rsid w:val="00644EB6"/>
    <w:rPr>
      <w:rFonts w:asciiTheme="majorHAnsi" w:hAnsiTheme="majorHAnsi"/>
      <w:iCs/>
      <w:color w:val="333E48" w:themeColor="text2"/>
      <w:spacing w:val="8"/>
      <w:sz w:val="26"/>
      <w:szCs w:val="28"/>
      <w:lang w:val="en-IE" w:eastAsia="en-US"/>
    </w:rPr>
  </w:style>
  <w:style w:type="character" w:customStyle="1" w:styleId="Naslov5Char">
    <w:name w:val="Naslov 5 Char"/>
    <w:link w:val="Naslov5"/>
    <w:uiPriority w:val="9"/>
    <w:rsid w:val="00644EB6"/>
    <w:rPr>
      <w:rFonts w:asciiTheme="majorHAnsi" w:hAnsiTheme="majorHAnsi"/>
      <w:sz w:val="24"/>
      <w:szCs w:val="24"/>
      <w:lang w:val="en-IE" w:eastAsia="en-US"/>
    </w:rPr>
  </w:style>
  <w:style w:type="character" w:customStyle="1" w:styleId="Naslov6Char">
    <w:name w:val="Naslov 6 Char"/>
    <w:link w:val="Naslov6"/>
    <w:uiPriority w:val="9"/>
    <w:rsid w:val="00997DB1"/>
    <w:rPr>
      <w:rFonts w:ascii="Montserrat SemiBold" w:eastAsia="Times New Roman" w:hAnsi="Montserrat SemiBold" w:cs="Times New Roman"/>
      <w:i/>
      <w:iCs/>
      <w:sz w:val="24"/>
      <w:szCs w:val="24"/>
    </w:rPr>
  </w:style>
  <w:style w:type="character" w:customStyle="1" w:styleId="Naslov7Char">
    <w:name w:val="Naslov 7 Char"/>
    <w:link w:val="Naslov7"/>
    <w:uiPriority w:val="9"/>
    <w:semiHidden/>
    <w:rsid w:val="00997DB1"/>
    <w:rPr>
      <w:rFonts w:ascii="Montserrat SemiBold" w:eastAsia="Times New Roman" w:hAnsi="Montserrat SemiBold" w:cs="Times New Roman"/>
      <w:color w:val="28708B"/>
      <w:sz w:val="24"/>
      <w:szCs w:val="24"/>
    </w:rPr>
  </w:style>
  <w:style w:type="character" w:customStyle="1" w:styleId="Naslov8Char">
    <w:name w:val="Naslov 8 Char"/>
    <w:link w:val="Naslov8"/>
    <w:uiPriority w:val="9"/>
    <w:semiHidden/>
    <w:rsid w:val="00997DB1"/>
    <w:rPr>
      <w:rFonts w:ascii="Montserrat SemiBold" w:eastAsia="Times New Roman" w:hAnsi="Montserrat SemiBold" w:cs="Times New Roman"/>
      <w:caps/>
      <w:sz w:val="20"/>
    </w:rPr>
  </w:style>
  <w:style w:type="character" w:customStyle="1" w:styleId="Naslov9Char">
    <w:name w:val="Naslov 9 Char"/>
    <w:link w:val="Naslov9"/>
    <w:uiPriority w:val="9"/>
    <w:semiHidden/>
    <w:rsid w:val="00997DB1"/>
    <w:rPr>
      <w:rFonts w:ascii="Montserrat SemiBold" w:eastAsia="Times New Roman" w:hAnsi="Montserrat SemiBold" w:cs="Times New Roman"/>
      <w:i/>
      <w:iCs/>
      <w:caps/>
      <w:sz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97DB1"/>
    <w:pPr>
      <w:spacing w:line="240" w:lineRule="auto"/>
    </w:pPr>
    <w:rPr>
      <w:b/>
      <w:bCs/>
      <w:color w:val="75BC22"/>
      <w:spacing w:val="10"/>
      <w:sz w:val="16"/>
      <w:szCs w:val="1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97DB1"/>
    <w:pPr>
      <w:numPr>
        <w:ilvl w:val="1"/>
      </w:numPr>
      <w:spacing w:after="240"/>
    </w:pPr>
    <w:rPr>
      <w:color w:val="0A2134"/>
      <w:sz w:val="24"/>
      <w:szCs w:val="24"/>
    </w:rPr>
  </w:style>
  <w:style w:type="character" w:customStyle="1" w:styleId="PodnaslovChar">
    <w:name w:val="Podnaslov Char"/>
    <w:link w:val="Podnaslov"/>
    <w:uiPriority w:val="11"/>
    <w:rsid w:val="00997DB1"/>
    <w:rPr>
      <w:color w:val="0A2134"/>
      <w:sz w:val="24"/>
      <w:szCs w:val="24"/>
    </w:rPr>
  </w:style>
  <w:style w:type="character" w:styleId="Naglaeno">
    <w:name w:val="Strong"/>
    <w:uiPriority w:val="22"/>
    <w:qFormat/>
    <w:rsid w:val="00644EB6"/>
    <w:rPr>
      <w:rFonts w:asciiTheme="minorHAnsi" w:eastAsia="Times New Roman" w:hAnsiTheme="minorHAnsi" w:cs="Times New Roman"/>
      <w:b/>
      <w:bCs/>
      <w:spacing w:val="0"/>
      <w:w w:val="100"/>
      <w:position w:val="0"/>
      <w:sz w:val="20"/>
      <w:szCs w:val="20"/>
    </w:rPr>
  </w:style>
  <w:style w:type="character" w:styleId="Istaknuto">
    <w:name w:val="Emphasis"/>
    <w:uiPriority w:val="20"/>
    <w:qFormat/>
    <w:rsid w:val="00644EB6"/>
    <w:rPr>
      <w:rFonts w:asciiTheme="minorHAnsi" w:eastAsia="Times New Roman" w:hAnsiTheme="minorHAnsi" w:cs="Times New Roman"/>
      <w:i/>
      <w:iCs/>
      <w:color w:val="C11D6D" w:themeColor="accent4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644EB6"/>
    <w:pPr>
      <w:shd w:val="clear" w:color="auto" w:fill="C5EDFF" w:themeFill="accent1" w:themeFillTint="33"/>
      <w:spacing w:before="160"/>
    </w:pPr>
    <w:rPr>
      <w:rFonts w:asciiTheme="majorHAnsi" w:hAnsiTheme="majorHAnsi"/>
      <w:i/>
      <w:sz w:val="24"/>
      <w:szCs w:val="24"/>
    </w:rPr>
  </w:style>
  <w:style w:type="character" w:customStyle="1" w:styleId="CitatChar">
    <w:name w:val="Citat Char"/>
    <w:link w:val="Citat"/>
    <w:uiPriority w:val="29"/>
    <w:rsid w:val="00644EB6"/>
    <w:rPr>
      <w:rFonts w:asciiTheme="majorHAnsi" w:hAnsiTheme="majorHAnsi"/>
      <w:i/>
      <w:sz w:val="24"/>
      <w:szCs w:val="24"/>
      <w:shd w:val="clear" w:color="auto" w:fill="C5EDFF" w:themeFill="accent1" w:themeFillTint="33"/>
      <w:lang w:val="en-IE" w:eastAsia="en-US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44EB6"/>
    <w:pPr>
      <w:spacing w:before="100" w:beforeAutospacing="1" w:after="240"/>
      <w:ind w:left="936" w:right="936"/>
      <w:jc w:val="center"/>
    </w:pPr>
    <w:rPr>
      <w:rFonts w:asciiTheme="majorHAnsi" w:hAnsiTheme="majorHAnsi"/>
      <w:caps/>
      <w:color w:val="009ADE" w:themeColor="accent1"/>
      <w:spacing w:val="10"/>
      <w:sz w:val="28"/>
      <w:szCs w:val="28"/>
    </w:rPr>
  </w:style>
  <w:style w:type="character" w:customStyle="1" w:styleId="NaglaencitatChar">
    <w:name w:val="Naglašen citat Char"/>
    <w:link w:val="Naglaencitat"/>
    <w:uiPriority w:val="30"/>
    <w:rsid w:val="00644EB6"/>
    <w:rPr>
      <w:rFonts w:asciiTheme="majorHAnsi" w:hAnsiTheme="majorHAnsi"/>
      <w:caps/>
      <w:color w:val="009ADE" w:themeColor="accent1"/>
      <w:spacing w:val="10"/>
      <w:sz w:val="28"/>
      <w:szCs w:val="28"/>
      <w:lang w:val="en-IE" w:eastAsia="en-US"/>
    </w:rPr>
  </w:style>
  <w:style w:type="character" w:styleId="Neupadljivoisticanje">
    <w:name w:val="Subtle Emphasis"/>
    <w:uiPriority w:val="19"/>
    <w:qFormat/>
    <w:rsid w:val="00644EB6"/>
    <w:rPr>
      <w:rFonts w:asciiTheme="minorHAnsi" w:hAnsiTheme="minorHAnsi"/>
      <w:i/>
      <w:iCs/>
      <w:color w:val="auto"/>
    </w:rPr>
  </w:style>
  <w:style w:type="character" w:styleId="Jakoisticanje">
    <w:name w:val="Intense Emphasis"/>
    <w:uiPriority w:val="21"/>
    <w:qFormat/>
    <w:rsid w:val="00644EB6"/>
    <w:rPr>
      <w:rFonts w:asciiTheme="minorHAnsi" w:eastAsia="Times New Roman" w:hAnsiTheme="minorHAnsi" w:cs="Times New Roman"/>
      <w:b/>
      <w:bCs/>
      <w:i/>
      <w:iCs/>
      <w:color w:val="C11D6D" w:themeColor="accent4"/>
      <w:spacing w:val="0"/>
      <w:w w:val="100"/>
      <w:position w:val="0"/>
      <w:sz w:val="20"/>
      <w:szCs w:val="20"/>
    </w:rPr>
  </w:style>
  <w:style w:type="character" w:styleId="Neupadljivareferenca">
    <w:name w:val="Subtle Reference"/>
    <w:uiPriority w:val="31"/>
    <w:qFormat/>
    <w:rsid w:val="00997DB1"/>
    <w:rPr>
      <w:rFonts w:ascii="Noto Sans" w:eastAsia="Times New Roman" w:hAnsi="Noto Sans" w:cs="Times New Roman"/>
      <w:caps w:val="0"/>
      <w:smallCaps/>
      <w:color w:val="auto"/>
      <w:spacing w:val="10"/>
      <w:w w:val="100"/>
      <w:sz w:val="20"/>
      <w:szCs w:val="20"/>
      <w:u w:val="single" w:color="4295DA"/>
    </w:rPr>
  </w:style>
  <w:style w:type="character" w:styleId="Istaknutareferenca">
    <w:name w:val="Intense Reference"/>
    <w:uiPriority w:val="32"/>
    <w:qFormat/>
    <w:rsid w:val="00997DB1"/>
    <w:rPr>
      <w:rFonts w:ascii="Noto Sans" w:eastAsia="Times New Roman" w:hAnsi="Noto Sans" w:cs="Times New Roman"/>
      <w:b/>
      <w:bCs/>
      <w:caps w:val="0"/>
      <w:smallCaps/>
      <w:color w:val="113858"/>
      <w:spacing w:val="10"/>
      <w:w w:val="100"/>
      <w:position w:val="0"/>
      <w:sz w:val="20"/>
      <w:szCs w:val="20"/>
      <w:u w:val="single"/>
    </w:rPr>
  </w:style>
  <w:style w:type="character" w:styleId="Naslovknjige">
    <w:name w:val="Book Title"/>
    <w:uiPriority w:val="33"/>
    <w:qFormat/>
    <w:rsid w:val="00997DB1"/>
    <w:rPr>
      <w:rFonts w:ascii="Noto Sans" w:eastAsia="Times New Roman" w:hAnsi="Noto Sans" w:cs="Times New Roman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Naslov">
    <w:name w:val="TOC Heading"/>
    <w:basedOn w:val="Naslov1"/>
    <w:next w:val="Normal"/>
    <w:uiPriority w:val="39"/>
    <w:unhideWhenUsed/>
    <w:qFormat/>
    <w:rsid w:val="00997DB1"/>
    <w:pPr>
      <w:outlineLvl w:val="9"/>
    </w:pPr>
  </w:style>
  <w:style w:type="table" w:styleId="Reetkatablice">
    <w:name w:val="Table Grid"/>
    <w:basedOn w:val="Obinatablica"/>
    <w:uiPriority w:val="39"/>
    <w:rsid w:val="00997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popisa3">
    <w:name w:val="List Table 3"/>
    <w:basedOn w:val="Obinatablica"/>
    <w:uiPriority w:val="48"/>
    <w:rsid w:val="00997DB1"/>
    <w:tblPr>
      <w:tblStyleRowBandSize w:val="1"/>
      <w:tblStyleColBandSize w:val="1"/>
      <w:tblBorders>
        <w:top w:val="single" w:sz="4" w:space="0" w:color="0A2134"/>
        <w:left w:val="single" w:sz="4" w:space="0" w:color="0A2134"/>
        <w:bottom w:val="single" w:sz="4" w:space="0" w:color="0A2134"/>
        <w:right w:val="single" w:sz="4" w:space="0" w:color="0A2134"/>
      </w:tblBorders>
    </w:tblPr>
    <w:tblStylePr w:type="firstRow">
      <w:rPr>
        <w:b/>
        <w:bCs/>
        <w:color w:val="FFFFFF"/>
      </w:rPr>
      <w:tblPr/>
      <w:tcPr>
        <w:shd w:val="clear" w:color="auto" w:fill="0A2134"/>
      </w:tcPr>
    </w:tblStylePr>
    <w:tblStylePr w:type="lastRow">
      <w:rPr>
        <w:b/>
        <w:bCs/>
      </w:rPr>
      <w:tblPr/>
      <w:tcPr>
        <w:tcBorders>
          <w:top w:val="double" w:sz="4" w:space="0" w:color="0A213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A2134"/>
          <w:right w:val="single" w:sz="4" w:space="0" w:color="0A2134"/>
        </w:tcBorders>
      </w:tcPr>
    </w:tblStylePr>
    <w:tblStylePr w:type="band1Horz">
      <w:tblPr/>
      <w:tcPr>
        <w:tcBorders>
          <w:top w:val="single" w:sz="4" w:space="0" w:color="0A2134"/>
          <w:bottom w:val="single" w:sz="4" w:space="0" w:color="0A213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2134"/>
          <w:left w:val="nil"/>
        </w:tcBorders>
      </w:tcPr>
    </w:tblStylePr>
    <w:tblStylePr w:type="swCell">
      <w:tblPr/>
      <w:tcPr>
        <w:tcBorders>
          <w:top w:val="double" w:sz="4" w:space="0" w:color="0A2134"/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997DB1"/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FFFFF"/>
      </w:tcPr>
    </w:tblStylePr>
  </w:style>
  <w:style w:type="table" w:styleId="Tablicareetke2-isticanje1">
    <w:name w:val="Grid Table 2 Accent 1"/>
    <w:basedOn w:val="Obinatablica"/>
    <w:uiPriority w:val="47"/>
    <w:rsid w:val="00997DB1"/>
    <w:tblPr>
      <w:tblStyleRowBandSize w:val="1"/>
      <w:tblStyleColBandSize w:val="1"/>
      <w:tblBorders>
        <w:top w:val="single" w:sz="2" w:space="0" w:color="64B4D2"/>
        <w:bottom w:val="single" w:sz="2" w:space="0" w:color="64B4D2"/>
        <w:insideH w:val="single" w:sz="2" w:space="0" w:color="64B4D2"/>
        <w:insideV w:val="single" w:sz="2" w:space="0" w:color="64B4D2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4B4D2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4B4D2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6F0"/>
      </w:tcPr>
    </w:tblStylePr>
    <w:tblStylePr w:type="band1Horz">
      <w:tblPr/>
      <w:tcPr>
        <w:shd w:val="clear" w:color="auto" w:fill="CBE6F0"/>
      </w:tcPr>
    </w:tblStylePr>
  </w:style>
  <w:style w:type="table" w:styleId="Tablicareetke4-isticanje1">
    <w:name w:val="Grid Table 4 Accent 1"/>
    <w:basedOn w:val="Obinatablica"/>
    <w:uiPriority w:val="49"/>
    <w:rsid w:val="00997DB1"/>
    <w:tblPr>
      <w:tblStyleRowBandSize w:val="1"/>
      <w:tblStyleColBandSize w:val="1"/>
      <w:tblBorders>
        <w:top w:val="single" w:sz="4" w:space="0" w:color="64B4D2"/>
        <w:left w:val="single" w:sz="4" w:space="0" w:color="64B4D2"/>
        <w:bottom w:val="single" w:sz="4" w:space="0" w:color="64B4D2"/>
        <w:right w:val="single" w:sz="4" w:space="0" w:color="64B4D2"/>
        <w:insideH w:val="single" w:sz="4" w:space="0" w:color="64B4D2"/>
        <w:insideV w:val="single" w:sz="4" w:space="0" w:color="64B4D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8708B"/>
          <w:left w:val="single" w:sz="4" w:space="0" w:color="28708B"/>
          <w:bottom w:val="single" w:sz="4" w:space="0" w:color="28708B"/>
          <w:right w:val="single" w:sz="4" w:space="0" w:color="28708B"/>
          <w:insideH w:val="nil"/>
          <w:insideV w:val="nil"/>
        </w:tcBorders>
        <w:shd w:val="clear" w:color="auto" w:fill="28708B"/>
      </w:tcPr>
    </w:tblStylePr>
    <w:tblStylePr w:type="lastRow">
      <w:rPr>
        <w:b/>
        <w:bCs/>
      </w:rPr>
      <w:tblPr/>
      <w:tcPr>
        <w:tcBorders>
          <w:top w:val="double" w:sz="4" w:space="0" w:color="2870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6F0"/>
      </w:tcPr>
    </w:tblStylePr>
    <w:tblStylePr w:type="band1Horz">
      <w:tblPr/>
      <w:tcPr>
        <w:shd w:val="clear" w:color="auto" w:fill="CBE6F0"/>
      </w:tcPr>
    </w:tblStylePr>
  </w:style>
  <w:style w:type="table" w:styleId="Tablicareetke4-isticanje2">
    <w:name w:val="Grid Table 4 Accent 2"/>
    <w:basedOn w:val="Obinatablica"/>
    <w:uiPriority w:val="49"/>
    <w:rsid w:val="00997DB1"/>
    <w:tblPr>
      <w:tblStyleRowBandSize w:val="1"/>
      <w:tblStyleColBandSize w:val="1"/>
    </w:tblPr>
    <w:tcPr>
      <w:shd w:val="clear" w:color="auto" w:fill="ECECEC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75BC22"/>
          <w:left w:val="single" w:sz="4" w:space="0" w:color="75BC22"/>
          <w:bottom w:val="single" w:sz="4" w:space="0" w:color="75BC22"/>
          <w:right w:val="single" w:sz="4" w:space="0" w:color="75BC22"/>
          <w:insideH w:val="nil"/>
          <w:insideV w:val="nil"/>
        </w:tcBorders>
        <w:shd w:val="clear" w:color="auto" w:fill="75BC22"/>
      </w:tcPr>
    </w:tblStylePr>
    <w:tblStylePr w:type="lastRow">
      <w:rPr>
        <w:b/>
        <w:bCs/>
      </w:rPr>
      <w:tblPr/>
      <w:tcPr>
        <w:tcBorders>
          <w:top w:val="double" w:sz="4" w:space="0" w:color="75BC2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Horz">
      <w:tblPr/>
      <w:tcPr>
        <w:shd w:val="clear" w:color="auto" w:fill="FFFFFF"/>
      </w:tcPr>
    </w:tblStylePr>
  </w:style>
  <w:style w:type="table" w:styleId="Tamnatablicareetke5-isticanje1">
    <w:name w:val="Grid Table 5 Dark Accent 1"/>
    <w:basedOn w:val="Obinatablica"/>
    <w:uiPriority w:val="50"/>
    <w:rsid w:val="00997DB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BE6F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870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870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870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8708B"/>
      </w:tcPr>
    </w:tblStylePr>
    <w:tblStylePr w:type="band1Vert">
      <w:tblPr/>
      <w:tcPr>
        <w:shd w:val="clear" w:color="auto" w:fill="97CDE1"/>
      </w:tcPr>
    </w:tblStylePr>
    <w:tblStylePr w:type="band1Horz">
      <w:tblPr/>
      <w:tcPr>
        <w:shd w:val="clear" w:color="auto" w:fill="97CDE1"/>
      </w:tcPr>
    </w:tblStylePr>
  </w:style>
  <w:style w:type="table" w:styleId="Tablicapopisa3-isticanje2">
    <w:name w:val="List Table 3 Accent 2"/>
    <w:basedOn w:val="Obinatablica"/>
    <w:uiPriority w:val="48"/>
    <w:rsid w:val="00997DB1"/>
    <w:tblPr>
      <w:tblStyleRowBandSize w:val="1"/>
      <w:tblStyleColBandSize w:val="1"/>
      <w:tblBorders>
        <w:top w:val="single" w:sz="4" w:space="0" w:color="75BC22"/>
        <w:left w:val="single" w:sz="4" w:space="0" w:color="75BC22"/>
        <w:bottom w:val="single" w:sz="4" w:space="0" w:color="75BC22"/>
        <w:right w:val="single" w:sz="4" w:space="0" w:color="75BC22"/>
      </w:tblBorders>
    </w:tblPr>
    <w:tcPr>
      <w:vAlign w:val="center"/>
    </w:tcPr>
    <w:tblStylePr w:type="firstRow">
      <w:rPr>
        <w:b/>
        <w:bCs/>
        <w:color w:val="FFFFFF"/>
      </w:rPr>
      <w:tblPr/>
      <w:tcPr>
        <w:shd w:val="clear" w:color="auto" w:fill="75BC22"/>
      </w:tcPr>
    </w:tblStylePr>
    <w:tblStylePr w:type="lastRow">
      <w:rPr>
        <w:b/>
        <w:bCs/>
      </w:rPr>
      <w:tblPr/>
      <w:tcPr>
        <w:tcBorders>
          <w:top w:val="double" w:sz="4" w:space="0" w:color="75BC2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5BC22"/>
          <w:right w:val="single" w:sz="4" w:space="0" w:color="75BC22"/>
        </w:tcBorders>
      </w:tcPr>
    </w:tblStylePr>
    <w:tblStylePr w:type="band1Horz">
      <w:tblPr/>
      <w:tcPr>
        <w:tcBorders>
          <w:top w:val="single" w:sz="4" w:space="0" w:color="75BC22"/>
          <w:bottom w:val="single" w:sz="4" w:space="0" w:color="75BC2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C22"/>
          <w:left w:val="nil"/>
        </w:tcBorders>
      </w:tcPr>
    </w:tblStylePr>
    <w:tblStylePr w:type="swCell">
      <w:tblPr/>
      <w:tcPr>
        <w:tcBorders>
          <w:top w:val="double" w:sz="4" w:space="0" w:color="75BC22"/>
          <w:right w:val="nil"/>
        </w:tcBorders>
      </w:tcPr>
    </w:tblStylePr>
  </w:style>
  <w:style w:type="table" w:styleId="ivopisnatablicareetke6-isticanje1">
    <w:name w:val="Grid Table 6 Colorful Accent 1"/>
    <w:basedOn w:val="Obinatablica"/>
    <w:uiPriority w:val="51"/>
    <w:rsid w:val="00997DB1"/>
    <w:rPr>
      <w:rFonts w:eastAsia="Noto Sans"/>
      <w:color w:val="1E5368"/>
      <w:kern w:val="2"/>
      <w:sz w:val="22"/>
      <w:szCs w:val="22"/>
      <w:lang w:val="sv-SE"/>
    </w:rPr>
    <w:tblPr>
      <w:tblStyleRowBandSize w:val="1"/>
      <w:tblStyleColBandSize w:val="1"/>
      <w:tblBorders>
        <w:top w:val="single" w:sz="4" w:space="0" w:color="64B4D2"/>
        <w:left w:val="single" w:sz="4" w:space="0" w:color="64B4D2"/>
        <w:bottom w:val="single" w:sz="4" w:space="0" w:color="64B4D2"/>
        <w:right w:val="single" w:sz="4" w:space="0" w:color="64B4D2"/>
        <w:insideH w:val="single" w:sz="4" w:space="0" w:color="64B4D2"/>
        <w:insideV w:val="single" w:sz="4" w:space="0" w:color="64B4D2"/>
      </w:tblBorders>
    </w:tblPr>
    <w:tblStylePr w:type="firstRow">
      <w:rPr>
        <w:b/>
        <w:bCs/>
      </w:rPr>
      <w:tblPr/>
      <w:tcPr>
        <w:tcBorders>
          <w:bottom w:val="single" w:sz="12" w:space="0" w:color="64B4D2"/>
        </w:tcBorders>
      </w:tcPr>
    </w:tblStylePr>
    <w:tblStylePr w:type="lastRow">
      <w:rPr>
        <w:b/>
        <w:bCs/>
      </w:rPr>
      <w:tblPr/>
      <w:tcPr>
        <w:tcBorders>
          <w:top w:val="double" w:sz="4" w:space="0" w:color="64B4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6F0"/>
      </w:tcPr>
    </w:tblStylePr>
    <w:tblStylePr w:type="band1Horz">
      <w:tblPr/>
      <w:tcPr>
        <w:shd w:val="clear" w:color="auto" w:fill="CBE6F0"/>
      </w:tcPr>
    </w:tblStylePr>
  </w:style>
  <w:style w:type="paragraph" w:styleId="Sadraj2">
    <w:name w:val="toc 2"/>
    <w:basedOn w:val="Normal"/>
    <w:next w:val="Normal"/>
    <w:autoRedefine/>
    <w:uiPriority w:val="39"/>
    <w:unhideWhenUsed/>
    <w:rsid w:val="00997DB1"/>
    <w:pPr>
      <w:spacing w:after="100"/>
      <w:ind w:left="200"/>
    </w:pPr>
    <w:rPr>
      <w:color w:val="3B3B3B"/>
      <w:sz w:val="24"/>
    </w:rPr>
  </w:style>
  <w:style w:type="paragraph" w:styleId="Sadraj1">
    <w:name w:val="toc 1"/>
    <w:basedOn w:val="Normal"/>
    <w:next w:val="Normal"/>
    <w:autoRedefine/>
    <w:uiPriority w:val="39"/>
    <w:unhideWhenUsed/>
    <w:rsid w:val="00997DB1"/>
    <w:pPr>
      <w:spacing w:after="100"/>
    </w:pPr>
    <w:rPr>
      <w:b/>
      <w:spacing w:val="14"/>
      <w:sz w:val="22"/>
    </w:rPr>
  </w:style>
  <w:style w:type="paragraph" w:styleId="Sadraj3">
    <w:name w:val="toc 3"/>
    <w:basedOn w:val="Normal"/>
    <w:next w:val="Normal"/>
    <w:autoRedefine/>
    <w:uiPriority w:val="39"/>
    <w:unhideWhenUsed/>
    <w:rsid w:val="00997DB1"/>
    <w:pPr>
      <w:spacing w:after="100"/>
      <w:ind w:left="400"/>
    </w:pPr>
  </w:style>
  <w:style w:type="character" w:styleId="Hiperveza">
    <w:name w:val="Hyperlink"/>
    <w:uiPriority w:val="99"/>
    <w:unhideWhenUsed/>
    <w:rsid w:val="00997DB1"/>
    <w:rPr>
      <w:color w:val="75BC22"/>
      <w:u w:val="single"/>
    </w:rPr>
  </w:style>
  <w:style w:type="table" w:styleId="Tablicapopisa3-isticanje1">
    <w:name w:val="List Table 3 Accent 1"/>
    <w:basedOn w:val="Obinatablica"/>
    <w:uiPriority w:val="48"/>
    <w:rsid w:val="00997DB1"/>
    <w:tblPr>
      <w:tblStyleRowBandSize w:val="1"/>
      <w:tblStyleColBandSize w:val="1"/>
      <w:tblBorders>
        <w:top w:val="single" w:sz="4" w:space="0" w:color="28708B"/>
        <w:left w:val="single" w:sz="4" w:space="0" w:color="28708B"/>
        <w:bottom w:val="single" w:sz="4" w:space="0" w:color="28708B"/>
        <w:right w:val="single" w:sz="4" w:space="0" w:color="28708B"/>
      </w:tblBorders>
    </w:tblPr>
    <w:tcPr>
      <w:vAlign w:val="center"/>
    </w:tcPr>
    <w:tblStylePr w:type="firstRow">
      <w:rPr>
        <w:b/>
        <w:bCs/>
        <w:color w:val="FFFFFF"/>
      </w:rPr>
      <w:tblPr/>
      <w:tcPr>
        <w:shd w:val="clear" w:color="auto" w:fill="28708B"/>
      </w:tcPr>
    </w:tblStylePr>
    <w:tblStylePr w:type="lastRow">
      <w:rPr>
        <w:b/>
        <w:bCs/>
      </w:rPr>
      <w:tblPr/>
      <w:tcPr>
        <w:tcBorders>
          <w:top w:val="double" w:sz="4" w:space="0" w:color="28708B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8708B"/>
          <w:right w:val="single" w:sz="4" w:space="0" w:color="28708B"/>
        </w:tcBorders>
      </w:tcPr>
    </w:tblStylePr>
    <w:tblStylePr w:type="band1Horz">
      <w:tblPr/>
      <w:tcPr>
        <w:tcBorders>
          <w:top w:val="single" w:sz="4" w:space="0" w:color="28708B"/>
          <w:bottom w:val="single" w:sz="4" w:space="0" w:color="28708B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8B"/>
          <w:left w:val="nil"/>
        </w:tcBorders>
      </w:tcPr>
    </w:tblStylePr>
    <w:tblStylePr w:type="swCell">
      <w:tblPr/>
      <w:tcPr>
        <w:tcBorders>
          <w:top w:val="double" w:sz="4" w:space="0" w:color="28708B"/>
          <w:right w:val="nil"/>
        </w:tcBorders>
      </w:tcPr>
    </w:tblStylePr>
  </w:style>
  <w:style w:type="table" w:styleId="Tablicareetke4-isticanje6">
    <w:name w:val="Grid Table 4 Accent 6"/>
    <w:basedOn w:val="Obinatablica"/>
    <w:uiPriority w:val="49"/>
    <w:rsid w:val="00997DB1"/>
    <w:tblPr>
      <w:tblStyleRowBandSize w:val="1"/>
      <w:tblStyleColBandSize w:val="1"/>
      <w:tblBorders>
        <w:top w:val="single" w:sz="4" w:space="0" w:color="DAF4F6"/>
        <w:left w:val="single" w:sz="4" w:space="0" w:color="DAF4F6"/>
        <w:bottom w:val="single" w:sz="4" w:space="0" w:color="DAF4F6"/>
        <w:right w:val="single" w:sz="4" w:space="0" w:color="DAF4F6"/>
        <w:insideH w:val="single" w:sz="4" w:space="0" w:color="DAF4F6"/>
        <w:insideV w:val="single" w:sz="4" w:space="0" w:color="DAF4F6"/>
      </w:tblBorders>
    </w:tblPr>
    <w:tblStylePr w:type="firstRow">
      <w:rPr>
        <w:b/>
        <w:bCs/>
        <w:color w:val="FFFFFF"/>
      </w:rPr>
      <w:tblPr/>
      <w:tcPr>
        <w:shd w:val="clear" w:color="auto" w:fill="75BC43"/>
      </w:tcPr>
    </w:tblStylePr>
    <w:tblStylePr w:type="lastRow">
      <w:rPr>
        <w:b/>
        <w:bCs/>
      </w:rPr>
      <w:tblPr/>
      <w:tcPr>
        <w:tcBorders>
          <w:top w:val="double" w:sz="4" w:space="0" w:color="C2EDF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BFC"/>
      </w:tcPr>
    </w:tblStylePr>
    <w:tblStylePr w:type="band1Horz">
      <w:tblPr/>
      <w:tcPr>
        <w:shd w:val="clear" w:color="auto" w:fill="DDEED0"/>
      </w:tcPr>
    </w:tblStylePr>
  </w:style>
  <w:style w:type="table" w:styleId="Tablicareetke4-isticanje5">
    <w:name w:val="Grid Table 4 Accent 5"/>
    <w:basedOn w:val="Obinatablica"/>
    <w:uiPriority w:val="49"/>
    <w:rsid w:val="00997DB1"/>
    <w:tblPr>
      <w:tblStyleRowBandSize w:val="1"/>
      <w:tblStyleColBandSize w:val="1"/>
      <w:tblBorders>
        <w:top w:val="single" w:sz="4" w:space="0" w:color="EEED95"/>
        <w:left w:val="single" w:sz="4" w:space="0" w:color="EEED95"/>
        <w:bottom w:val="single" w:sz="4" w:space="0" w:color="EEED95"/>
        <w:right w:val="single" w:sz="4" w:space="0" w:color="EEED95"/>
        <w:insideH w:val="single" w:sz="4" w:space="0" w:color="EEED95"/>
        <w:insideV w:val="single" w:sz="4" w:space="0" w:color="EEED95"/>
      </w:tblBorders>
    </w:tblPr>
    <w:tblStylePr w:type="firstRow">
      <w:rPr>
        <w:b/>
        <w:bCs/>
        <w:color w:val="0A2134"/>
      </w:rPr>
      <w:tblPr/>
      <w:tcPr>
        <w:shd w:val="clear" w:color="auto" w:fill="FEC111"/>
      </w:tcPr>
    </w:tblStylePr>
    <w:tblStylePr w:type="lastRow">
      <w:rPr>
        <w:b/>
        <w:bCs/>
      </w:rPr>
      <w:tblPr/>
      <w:tcPr>
        <w:tcBorders>
          <w:top w:val="double" w:sz="4" w:space="0" w:color="E3E24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DB"/>
      </w:tcPr>
    </w:tblStylePr>
    <w:tblStylePr w:type="band1Horz">
      <w:tblPr/>
      <w:tcPr>
        <w:shd w:val="clear" w:color="auto" w:fill="F9F9DB"/>
      </w:tcPr>
    </w:tblStylePr>
  </w:style>
  <w:style w:type="table" w:customStyle="1" w:styleId="Workpackage6">
    <w:name w:val="Work package 6"/>
    <w:basedOn w:val="Obinatablica"/>
    <w:uiPriority w:val="99"/>
    <w:rsid w:val="00997DB1"/>
    <w:tblPr>
      <w:tblStyleRowBandSize w:val="1"/>
    </w:tblPr>
    <w:tcPr>
      <w:vAlign w:val="center"/>
    </w:tcPr>
    <w:tblStylePr w:type="firstRow">
      <w:tblPr/>
      <w:tcPr>
        <w:shd w:val="clear" w:color="auto" w:fill="8597B1"/>
      </w:tcPr>
    </w:tblStylePr>
    <w:tblStylePr w:type="band2Horz">
      <w:tblPr/>
      <w:tcPr>
        <w:shd w:val="clear" w:color="auto" w:fill="E0E5EB"/>
      </w:tcPr>
    </w:tblStylePr>
  </w:style>
  <w:style w:type="table" w:customStyle="1" w:styleId="WorkPackage4">
    <w:name w:val="Work Package 4"/>
    <w:basedOn w:val="Obinatablica"/>
    <w:uiPriority w:val="99"/>
    <w:rsid w:val="00997DB1"/>
    <w:tblPr>
      <w:tblStyleRowBandSize w:val="1"/>
    </w:tblPr>
    <w:tcPr>
      <w:vAlign w:val="center"/>
    </w:tcPr>
    <w:tblStylePr w:type="firstRow">
      <w:rPr>
        <w:color w:val="FFFFFF"/>
      </w:rPr>
      <w:tblPr/>
      <w:tcPr>
        <w:shd w:val="clear" w:color="auto" w:fill="2C4D75"/>
      </w:tcPr>
    </w:tblStylePr>
    <w:tblStylePr w:type="band2Horz">
      <w:tblPr/>
      <w:tcPr>
        <w:shd w:val="clear" w:color="auto" w:fill="E4E9EE"/>
      </w:tcPr>
    </w:tblStylePr>
  </w:style>
  <w:style w:type="table" w:customStyle="1" w:styleId="Workpackage5">
    <w:name w:val="Work package 5"/>
    <w:basedOn w:val="Obinatablica"/>
    <w:uiPriority w:val="99"/>
    <w:rsid w:val="00997DB1"/>
    <w:tblPr>
      <w:tblStyleRowBandSize w:val="1"/>
    </w:tblPr>
    <w:tcPr>
      <w:vAlign w:val="center"/>
    </w:tcPr>
    <w:tblStylePr w:type="firstRow">
      <w:tblPr/>
      <w:tcPr>
        <w:shd w:val="clear" w:color="auto" w:fill="FEC111"/>
      </w:tcPr>
    </w:tblStylePr>
    <w:tblStylePr w:type="band2Horz">
      <w:tblPr/>
      <w:tcPr>
        <w:shd w:val="clear" w:color="auto" w:fill="F3F3B8"/>
      </w:tcPr>
    </w:tblStylePr>
  </w:style>
  <w:style w:type="table" w:customStyle="1" w:styleId="Workpackage3">
    <w:name w:val="Work package 3"/>
    <w:basedOn w:val="Obinatablica"/>
    <w:uiPriority w:val="99"/>
    <w:rsid w:val="00997DB1"/>
    <w:tblPr>
      <w:tblStyleRowBandSize w:val="1"/>
    </w:tblPr>
    <w:tcPr>
      <w:vAlign w:val="center"/>
    </w:tcPr>
    <w:tblStylePr w:type="firstRow">
      <w:tblPr/>
      <w:tcPr>
        <w:shd w:val="clear" w:color="auto" w:fill="ED7D30"/>
      </w:tcPr>
    </w:tblStylePr>
    <w:tblStylePr w:type="band2Horz">
      <w:tblPr/>
      <w:tcPr>
        <w:shd w:val="clear" w:color="auto" w:fill="FBDFCB"/>
        <w:vAlign w:val="center"/>
      </w:tcPr>
    </w:tblStylePr>
  </w:style>
  <w:style w:type="table" w:customStyle="1" w:styleId="Workpackage2">
    <w:name w:val="Work package 2"/>
    <w:basedOn w:val="Obinatablica"/>
    <w:uiPriority w:val="99"/>
    <w:rsid w:val="00997DB1"/>
    <w:tblPr>
      <w:tblStyleRowBandSize w:val="1"/>
    </w:tblPr>
    <w:tcPr>
      <w:vAlign w:val="center"/>
    </w:tcPr>
    <w:tblStylePr w:type="firstRow">
      <w:rPr>
        <w:color w:val="ECECEC"/>
      </w:rPr>
      <w:tblPr/>
      <w:tcPr>
        <w:shd w:val="clear" w:color="auto" w:fill="75BC22"/>
      </w:tcPr>
    </w:tblStylePr>
    <w:tblStylePr w:type="band2Horz">
      <w:tblPr/>
      <w:tcPr>
        <w:shd w:val="clear" w:color="auto" w:fill="E3F6CE"/>
      </w:tcPr>
    </w:tblStylePr>
  </w:style>
  <w:style w:type="table" w:customStyle="1" w:styleId="Workpackage1">
    <w:name w:val="Work package 1"/>
    <w:basedOn w:val="Obinatablica"/>
    <w:uiPriority w:val="99"/>
    <w:rsid w:val="00997DB1"/>
    <w:tblPr>
      <w:tblStyleRowBandSize w:val="1"/>
    </w:tblPr>
    <w:tblStylePr w:type="firstRow">
      <w:tblPr/>
      <w:tcPr>
        <w:shd w:val="clear" w:color="auto" w:fill="75BC43"/>
      </w:tcPr>
    </w:tblStylePr>
    <w:tblStylePr w:type="band2Horz">
      <w:tblPr/>
      <w:tcPr>
        <w:shd w:val="clear" w:color="auto" w:fill="DDEED0"/>
      </w:tcPr>
    </w:tblStylePr>
  </w:style>
  <w:style w:type="paragraph" w:styleId="StandardWeb">
    <w:name w:val="Normal (Web)"/>
    <w:basedOn w:val="Normal"/>
    <w:link w:val="StandardWebChar"/>
    <w:uiPriority w:val="99"/>
    <w:semiHidden/>
    <w:unhideWhenUsed/>
    <w:rsid w:val="00C92B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IE"/>
    </w:rPr>
  </w:style>
  <w:style w:type="paragraph" w:customStyle="1" w:styleId="Quote2">
    <w:name w:val="Quote2"/>
    <w:basedOn w:val="StandardWeb"/>
    <w:link w:val="Quote2Char"/>
    <w:autoRedefine/>
    <w:rsid w:val="005F395E"/>
    <w:pPr>
      <w:spacing w:before="0" w:beforeAutospacing="0" w:after="160" w:afterAutospacing="0"/>
    </w:pPr>
    <w:rPr>
      <w:rFonts w:ascii="Work Sans" w:hAnsi="Work Sans"/>
      <w:i/>
      <w:iCs/>
      <w:color w:val="22404D"/>
      <w:shd w:val="clear" w:color="auto" w:fill="D9D2E9"/>
    </w:rPr>
  </w:style>
  <w:style w:type="character" w:customStyle="1" w:styleId="StandardWebChar">
    <w:name w:val="Standard (Web) Char"/>
    <w:link w:val="StandardWeb"/>
    <w:uiPriority w:val="99"/>
    <w:semiHidden/>
    <w:rsid w:val="00C92B6E"/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Quote2Char">
    <w:name w:val="Quote2 Char"/>
    <w:link w:val="Quote2"/>
    <w:rsid w:val="005F395E"/>
    <w:rPr>
      <w:rFonts w:ascii="Work Sans" w:eastAsia="Times New Roman" w:hAnsi="Work Sans" w:cs="Times New Roman"/>
      <w:i/>
      <w:iCs/>
      <w:color w:val="22404D"/>
      <w:sz w:val="24"/>
      <w:szCs w:val="24"/>
      <w:lang w:eastAsia="en-IE"/>
    </w:rPr>
  </w:style>
  <w:style w:type="character" w:styleId="Nerijeenospominjanje">
    <w:name w:val="Unresolved Mention"/>
    <w:uiPriority w:val="99"/>
    <w:semiHidden/>
    <w:unhideWhenUsed/>
    <w:rsid w:val="00580863"/>
    <w:rPr>
      <w:color w:val="605E5C"/>
      <w:shd w:val="clear" w:color="auto" w:fill="E1DFDD"/>
    </w:rPr>
  </w:style>
  <w:style w:type="numbering" w:customStyle="1" w:styleId="Digital4Business">
    <w:name w:val="Digital4Business"/>
    <w:uiPriority w:val="99"/>
    <w:rsid w:val="00997DB1"/>
    <w:pPr>
      <w:numPr>
        <w:numId w:val="8"/>
      </w:numPr>
    </w:pPr>
  </w:style>
  <w:style w:type="table" w:customStyle="1" w:styleId="GridTable4-Accent22">
    <w:name w:val="Grid Table 4 - Accent 22"/>
    <w:basedOn w:val="Obinatablica"/>
    <w:next w:val="Tablicareetke4-isticanje2"/>
    <w:uiPriority w:val="49"/>
    <w:rsid w:val="00997DB1"/>
    <w:tblPr>
      <w:tblStyleRowBandSize w:val="1"/>
      <w:tblStyleColBandSize w:val="1"/>
    </w:tblPr>
    <w:tcPr>
      <w:shd w:val="clear" w:color="auto" w:fill="ECECEC"/>
    </w:tcPr>
    <w:tblStylePr w:type="firstRow">
      <w:rPr>
        <w:b/>
        <w:bCs/>
        <w:color w:val="FFFFFF"/>
      </w:rPr>
      <w:tblPr/>
      <w:tcPr>
        <w:tcBorders>
          <w:top w:val="single" w:sz="4" w:space="0" w:color="75BC22"/>
          <w:left w:val="single" w:sz="4" w:space="0" w:color="75BC22"/>
          <w:bottom w:val="single" w:sz="4" w:space="0" w:color="75BC22"/>
          <w:right w:val="single" w:sz="4" w:space="0" w:color="75BC22"/>
          <w:insideH w:val="nil"/>
          <w:insideV w:val="nil"/>
        </w:tcBorders>
        <w:shd w:val="clear" w:color="auto" w:fill="75BC22"/>
      </w:tcPr>
    </w:tblStylePr>
    <w:tblStylePr w:type="lastRow">
      <w:rPr>
        <w:b/>
        <w:bCs/>
      </w:rPr>
      <w:tblPr/>
      <w:tcPr>
        <w:tcBorders>
          <w:top w:val="double" w:sz="4" w:space="0" w:color="75BC2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Horz">
      <w:tblPr/>
      <w:tcPr>
        <w:shd w:val="clear" w:color="auto" w:fill="FFFFFF"/>
      </w:tcPr>
    </w:tblStylePr>
  </w:style>
  <w:style w:type="table" w:styleId="Tablicapopisa4-isticanje1">
    <w:name w:val="List Table 4 Accent 1"/>
    <w:basedOn w:val="Obinatablica"/>
    <w:uiPriority w:val="49"/>
    <w:rsid w:val="00997DB1"/>
    <w:tblPr>
      <w:tblStyleRowBandSize w:val="1"/>
      <w:tblStyleColBandSize w:val="1"/>
      <w:tblBorders>
        <w:top w:val="single" w:sz="4" w:space="0" w:color="64B4D2"/>
        <w:left w:val="single" w:sz="4" w:space="0" w:color="64B4D2"/>
        <w:bottom w:val="single" w:sz="4" w:space="0" w:color="64B4D2"/>
        <w:right w:val="single" w:sz="4" w:space="0" w:color="64B4D2"/>
        <w:insideH w:val="single" w:sz="4" w:space="0" w:color="64B4D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28708B"/>
          <w:left w:val="single" w:sz="4" w:space="0" w:color="28708B"/>
          <w:bottom w:val="single" w:sz="4" w:space="0" w:color="28708B"/>
          <w:right w:val="single" w:sz="4" w:space="0" w:color="28708B"/>
          <w:insideH w:val="nil"/>
        </w:tcBorders>
        <w:shd w:val="clear" w:color="auto" w:fill="28708B"/>
      </w:tcPr>
    </w:tblStylePr>
    <w:tblStylePr w:type="lastRow">
      <w:rPr>
        <w:b/>
        <w:bCs/>
      </w:rPr>
      <w:tblPr/>
      <w:tcPr>
        <w:tcBorders>
          <w:top w:val="double" w:sz="4" w:space="0" w:color="64B4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6F0"/>
      </w:tcPr>
    </w:tblStylePr>
    <w:tblStylePr w:type="band1Horz">
      <w:tblPr/>
      <w:tcPr>
        <w:shd w:val="clear" w:color="auto" w:fill="CBE6F0"/>
      </w:tcPr>
    </w:tblStylePr>
  </w:style>
  <w:style w:type="table" w:styleId="Tamnatablicapopisa5-isticanje2">
    <w:name w:val="List Table 5 Dark Accent 2"/>
    <w:basedOn w:val="Obinatablica"/>
    <w:uiPriority w:val="50"/>
    <w:rsid w:val="00997DB1"/>
    <w:rPr>
      <w:color w:val="FFFFFF"/>
    </w:rPr>
    <w:tblPr>
      <w:tblStyleRowBandSize w:val="1"/>
      <w:tblStyleColBandSize w:val="1"/>
      <w:tblBorders>
        <w:top w:val="single" w:sz="24" w:space="0" w:color="75BC22"/>
        <w:left w:val="single" w:sz="24" w:space="0" w:color="75BC22"/>
        <w:bottom w:val="single" w:sz="24" w:space="0" w:color="75BC22"/>
        <w:right w:val="single" w:sz="24" w:space="0" w:color="75BC22"/>
      </w:tblBorders>
    </w:tblPr>
    <w:tcPr>
      <w:shd w:val="clear" w:color="auto" w:fill="75BC2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644EB6"/>
    <w:pPr>
      <w:widowControl w:val="0"/>
      <w:autoSpaceDE w:val="0"/>
      <w:autoSpaceDN w:val="0"/>
      <w:spacing w:after="0" w:line="240" w:lineRule="auto"/>
    </w:pPr>
    <w:rPr>
      <w:rFonts w:eastAsia="Arial" w:cs="Arial"/>
      <w:sz w:val="22"/>
      <w:szCs w:val="22"/>
      <w:lang w:val="en-US"/>
    </w:rPr>
  </w:style>
  <w:style w:type="table" w:customStyle="1" w:styleId="WorkPackage60">
    <w:name w:val="WorkPackage6"/>
    <w:basedOn w:val="Obinatablica"/>
    <w:uiPriority w:val="99"/>
    <w:rsid w:val="00997DB1"/>
    <w:tblPr>
      <w:tblStyleRowBandSize w:val="1"/>
    </w:tblPr>
    <w:tcPr>
      <w:vAlign w:val="center"/>
    </w:tcPr>
    <w:tblStylePr w:type="firstRow">
      <w:rPr>
        <w:color w:val="FFFFFF"/>
      </w:rPr>
      <w:tblPr/>
      <w:tcPr>
        <w:shd w:val="clear" w:color="auto" w:fill="28708B"/>
      </w:tcPr>
    </w:tblStylePr>
    <w:tblStylePr w:type="band2Horz">
      <w:tblPr/>
      <w:tcPr>
        <w:shd w:val="clear" w:color="auto" w:fill="C2EDF0"/>
      </w:tcPr>
    </w:tblStylePr>
  </w:style>
  <w:style w:type="character" w:styleId="SlijeenaHiperveza">
    <w:name w:val="FollowedHyperlink"/>
    <w:uiPriority w:val="99"/>
    <w:semiHidden/>
    <w:unhideWhenUsed/>
    <w:rsid w:val="00F310B1"/>
    <w:rPr>
      <w:color w:val="ACD68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3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atolloproject.eu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.smrekar\OneDrive%20-%20profil-klett.hr\Desktop\Atollo%20short%20version%20Word%20Template.dotx" TargetMode="External"/></Relationships>
</file>

<file path=word/theme/theme1.xml><?xml version="1.0" encoding="utf-8"?>
<a:theme xmlns:a="http://schemas.openxmlformats.org/drawingml/2006/main" name="Atollo">
  <a:themeElements>
    <a:clrScheme name="Atollo">
      <a:dk1>
        <a:srgbClr val="3E4883"/>
      </a:dk1>
      <a:lt1>
        <a:sysClr val="window" lastClr="FFFFFF"/>
      </a:lt1>
      <a:dk2>
        <a:srgbClr val="333E48"/>
      </a:dk2>
      <a:lt2>
        <a:srgbClr val="F5F5F6"/>
      </a:lt2>
      <a:accent1>
        <a:srgbClr val="009ADE"/>
      </a:accent1>
      <a:accent2>
        <a:srgbClr val="FBAD26"/>
      </a:accent2>
      <a:accent3>
        <a:srgbClr val="F1607A"/>
      </a:accent3>
      <a:accent4>
        <a:srgbClr val="C11D6D"/>
      </a:accent4>
      <a:accent5>
        <a:srgbClr val="72B6B0"/>
      </a:accent5>
      <a:accent6>
        <a:srgbClr val="008A80"/>
      </a:accent6>
      <a:hlink>
        <a:srgbClr val="66C2EB"/>
      </a:hlink>
      <a:folHlink>
        <a:srgbClr val="9FCDED"/>
      </a:folHlink>
    </a:clrScheme>
    <a:fontScheme name="Atollo">
      <a:majorFont>
        <a:latin typeface="Blinker SemiBold"/>
        <a:ea typeface=""/>
        <a:cs typeface=""/>
      </a:majorFont>
      <a:minorFont>
        <a:latin typeface="Blink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82685BDFE444DAA3181954C0BA60A" ma:contentTypeVersion="14" ma:contentTypeDescription="Create a new document." ma:contentTypeScope="" ma:versionID="cf8755f9806010dc5459bfb858c6a39e">
  <xsd:schema xmlns:xsd="http://www.w3.org/2001/XMLSchema" xmlns:xs="http://www.w3.org/2001/XMLSchema" xmlns:p="http://schemas.microsoft.com/office/2006/metadata/properties" xmlns:ns2="5c932a59-f9cb-42aa-8735-05452fdb1b0f" xmlns:ns3="2c8d2a37-a9b0-4808-8241-df05461413e0" targetNamespace="http://schemas.microsoft.com/office/2006/metadata/properties" ma:root="true" ma:fieldsID="0dbae020af0e1dd64971a415169c1b02" ns2:_="" ns3:_="">
    <xsd:import namespace="5c932a59-f9cb-42aa-8735-05452fdb1b0f"/>
    <xsd:import namespace="2c8d2a37-a9b0-4808-8241-df05461413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32a59-f9cb-42aa-8735-05452fdb1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273fe8d-27bc-4858-a0b0-33e379724b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d2a37-a9b0-4808-8241-df05461413e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932a59-f9cb-42aa-8735-05452fdb1b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27D542-789D-4A45-BA2D-DA60D8AA8B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F72148-9181-457A-8B96-AE28218B3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32a59-f9cb-42aa-8735-05452fdb1b0f"/>
    <ds:schemaRef ds:uri="2c8d2a37-a9b0-4808-8241-df05461413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09E4F8-E880-45DD-B8B5-3669E58F7A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88BF5D0-6FCA-4A4B-B69B-530B15533853}">
  <ds:schemaRefs>
    <ds:schemaRef ds:uri="http://schemas.microsoft.com/office/2006/metadata/properties"/>
    <ds:schemaRef ds:uri="http://schemas.microsoft.com/office/infopath/2007/PartnerControls"/>
    <ds:schemaRef ds:uri="5c932a59-f9cb-42aa-8735-05452fdb1b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Atollo short version Word Template</Template>
  <TotalTime>7</TotalTime>
  <Pages>1</Pages>
  <Words>320</Words>
  <Characters>1827</Characters>
  <Application>Microsoft Office Word</Application>
  <DocSecurity>0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Smrekar</dc:creator>
  <cp:keywords/>
  <dc:description>Insert text here...</dc:description>
  <cp:lastModifiedBy>Katarina Špehar Fiškuš</cp:lastModifiedBy>
  <cp:revision>17</cp:revision>
  <dcterms:created xsi:type="dcterms:W3CDTF">2025-03-27T16:11:00Z</dcterms:created>
  <dcterms:modified xsi:type="dcterms:W3CDTF">2025-04-02T12:54:00Z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0x010100A9882685BDFE444DAA3181954C0BA60A</vt:lpwstr>
  </property>
  <property fmtid="{D5CDD505-2E9C-101B-9397-08002B2CF9AE}" pid="3" name="GrammarlyDocumentId">
    <vt:lpwstr>657c8d38a51ede36e84df61c9d7ed37e73be6e0824bf450d355e99269560b352</vt:lpwstr>
  </property>
  <property fmtid="{D5CDD505-2E9C-101B-9397-08002B2CF9AE}" pid="4" name="MediaServiceImageTags">
    <vt:lpwstr/>
  </property>
</Properties>
</file>